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18ABAE" w14:textId="4271AC40" w:rsidR="003B1C5C" w:rsidRPr="00F731D9" w:rsidRDefault="00F731D9" w:rsidP="00F731D9">
      <w:pPr>
        <w:suppressAutoHyphens w:val="0"/>
        <w:spacing w:after="200" w:line="276" w:lineRule="auto"/>
        <w:jc w:val="center"/>
        <w:textAlignment w:val="auto"/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</w:pPr>
      <w:r w:rsidRPr="00F731D9"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 xml:space="preserve">Summer </w:t>
      </w:r>
      <w:r w:rsidR="004C1C23"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>2</w:t>
      </w:r>
    </w:p>
    <w:p w14:paraId="568A19F8" w14:textId="3FF622D4" w:rsidR="00F731D9" w:rsidRPr="00F731D9" w:rsidRDefault="00500EE6" w:rsidP="00F731D9">
      <w:pPr>
        <w:suppressAutoHyphens w:val="0"/>
        <w:spacing w:after="200" w:line="276" w:lineRule="auto"/>
        <w:jc w:val="center"/>
        <w:textAlignment w:val="auto"/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</w:pPr>
      <w:r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 xml:space="preserve">Rec </w:t>
      </w:r>
      <w:r w:rsidR="00F731D9" w:rsidRPr="00F731D9"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>Maths</w:t>
      </w:r>
    </w:p>
    <w:p w14:paraId="2A138336" w14:textId="66E79988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color w:val="FF0000"/>
          <w:sz w:val="28"/>
          <w:szCs w:val="28"/>
          <w:u w:val="single"/>
        </w:rPr>
      </w:pPr>
    </w:p>
    <w:p w14:paraId="6BF32A35" w14:textId="4159D019" w:rsidR="00F731D9" w:rsidRDefault="00F731D9">
      <w:pPr>
        <w:suppressAutoHyphens w:val="0"/>
        <w:spacing w:after="200" w:line="276" w:lineRule="auto"/>
        <w:textAlignment w:val="auto"/>
        <w:rPr>
          <w:rFonts w:ascii="Comic Sans MS" w:hAnsi="Comic Sans MS"/>
          <w:color w:val="FF0000"/>
          <w:sz w:val="28"/>
          <w:szCs w:val="28"/>
          <w:u w:val="single"/>
        </w:rPr>
      </w:pPr>
    </w:p>
    <w:p w14:paraId="3683FC40" w14:textId="57B00682" w:rsidR="00960349" w:rsidRDefault="00B211E6">
      <w:pPr>
        <w:suppressAutoHyphens w:val="0"/>
        <w:spacing w:after="200" w:line="276" w:lineRule="auto"/>
        <w:textAlignment w:val="auto"/>
      </w:pPr>
      <w:r>
        <w:rPr>
          <w:rFonts w:ascii="Comic Sans MS" w:hAnsi="Comic Sans MS"/>
          <w:color w:val="FF0000"/>
          <w:sz w:val="28"/>
          <w:szCs w:val="28"/>
          <w:u w:val="single"/>
        </w:rPr>
        <w:t>Notes for parents</w:t>
      </w:r>
    </w:p>
    <w:p w14:paraId="0070EB7C" w14:textId="675E81C8" w:rsidR="00960349" w:rsidRDefault="00B211E6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(Remember gold prizes from me for neat outstanding work)</w:t>
      </w:r>
    </w:p>
    <w:p w14:paraId="7BCE220C" w14:textId="401FB2F6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</w:p>
    <w:p w14:paraId="638F3620" w14:textId="395BF5DF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If you do not have access to a printer, provide your child with an exercise book to do their work in. </w:t>
      </w:r>
    </w:p>
    <w:p w14:paraId="6D684412" w14:textId="6804C2E1" w:rsidR="003B1C5C" w:rsidRDefault="003B1C5C">
      <w:pPr>
        <w:suppressAutoHyphens w:val="0"/>
        <w:spacing w:after="200" w:line="276" w:lineRule="auto"/>
        <w:textAlignment w:val="auto"/>
      </w:pPr>
    </w:p>
    <w:p w14:paraId="0706AB6C" w14:textId="3DCDA28B" w:rsidR="00960349" w:rsidRDefault="00B211E6">
      <w:pPr>
        <w:numPr>
          <w:ilvl w:val="0"/>
          <w:numId w:val="1"/>
        </w:numPr>
        <w:suppressAutoHyphens w:val="0"/>
        <w:spacing w:after="200" w:line="276" w:lineRule="auto"/>
        <w:textAlignment w:val="auto"/>
      </w:pPr>
      <w:r>
        <w:rPr>
          <w:rFonts w:ascii="Comic Sans MS" w:hAnsi="Comic Sans MS"/>
          <w:sz w:val="28"/>
          <w:szCs w:val="28"/>
        </w:rPr>
        <w:t>Write the short date (today's date)</w:t>
      </w:r>
    </w:p>
    <w:p w14:paraId="25EB0AA1" w14:textId="3EDA115B" w:rsidR="00960349" w:rsidRDefault="00B211E6">
      <w:pPr>
        <w:numPr>
          <w:ilvl w:val="0"/>
          <w:numId w:val="1"/>
        </w:numPr>
        <w:suppressAutoHyphens w:val="0"/>
        <w:spacing w:after="200" w:line="276" w:lineRule="auto"/>
        <w:textAlignment w:val="auto"/>
      </w:pPr>
      <w:r>
        <w:rPr>
          <w:rFonts w:ascii="Comic Sans MS" w:hAnsi="Comic Sans MS"/>
          <w:sz w:val="28"/>
          <w:szCs w:val="28"/>
        </w:rPr>
        <w:t>Write the L.O:</w:t>
      </w:r>
    </w:p>
    <w:p w14:paraId="450390E7" w14:textId="0C6C5517" w:rsidR="00960349" w:rsidRDefault="00B211E6">
      <w:pPr>
        <w:numPr>
          <w:ilvl w:val="0"/>
          <w:numId w:val="1"/>
        </w:numPr>
        <w:suppressAutoHyphens w:val="0"/>
        <w:spacing w:after="200" w:line="276" w:lineRule="auto"/>
        <w:textAlignment w:val="auto"/>
      </w:pPr>
      <w:r>
        <w:rPr>
          <w:rFonts w:ascii="Comic Sans MS" w:hAnsi="Comic Sans MS"/>
          <w:sz w:val="28"/>
          <w:szCs w:val="28"/>
        </w:rPr>
        <w:t xml:space="preserve">Miss a line </w:t>
      </w:r>
    </w:p>
    <w:p w14:paraId="34DAB7E9" w14:textId="4E6DEBB4" w:rsidR="00960349" w:rsidRDefault="00B211E6">
      <w:pPr>
        <w:numPr>
          <w:ilvl w:val="0"/>
          <w:numId w:val="1"/>
        </w:numPr>
        <w:suppressAutoHyphens w:val="0"/>
        <w:spacing w:after="200" w:line="276" w:lineRule="auto"/>
        <w:textAlignment w:val="auto"/>
      </w:pPr>
      <w:r>
        <w:rPr>
          <w:rFonts w:ascii="Comic Sans MS" w:hAnsi="Comic Sans MS"/>
          <w:sz w:val="28"/>
          <w:szCs w:val="28"/>
        </w:rPr>
        <w:t>Question numbers in the margin and write answers on the line.</w:t>
      </w:r>
    </w:p>
    <w:p w14:paraId="45CE3A77" w14:textId="2B8034EE" w:rsidR="00960349" w:rsidRDefault="00960349">
      <w:pPr>
        <w:suppressAutoHyphens w:val="0"/>
        <w:spacing w:after="200" w:line="276" w:lineRule="auto"/>
        <w:ind w:left="360"/>
        <w:textAlignment w:val="auto"/>
        <w:rPr>
          <w:rFonts w:ascii="Comic Sans MS" w:hAnsi="Comic Sans MS"/>
          <w:sz w:val="28"/>
          <w:szCs w:val="28"/>
        </w:rPr>
      </w:pPr>
    </w:p>
    <w:p w14:paraId="13A5B263" w14:textId="5134E124" w:rsidR="00960349" w:rsidRDefault="00B211E6">
      <w:pPr>
        <w:suppressAutoHyphens w:val="0"/>
        <w:spacing w:after="200" w:line="276" w:lineRule="auto"/>
        <w:ind w:left="720"/>
        <w:textAlignment w:val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(I will be asking your parents if your work looks neat and to send me a picture of your amazing work. I myself will check your work once you come back to school in </w:t>
      </w:r>
      <w:proofErr w:type="spellStart"/>
      <w:r>
        <w:rPr>
          <w:rFonts w:ascii="Comic Sans MS" w:hAnsi="Comic Sans MS"/>
          <w:sz w:val="28"/>
          <w:szCs w:val="28"/>
        </w:rPr>
        <w:t>sha</w:t>
      </w:r>
      <w:proofErr w:type="spellEnd"/>
      <w:r>
        <w:rPr>
          <w:rFonts w:ascii="Comic Sans MS" w:hAnsi="Comic Sans MS"/>
          <w:sz w:val="28"/>
          <w:szCs w:val="28"/>
        </w:rPr>
        <w:t xml:space="preserve"> Allah)</w:t>
      </w:r>
    </w:p>
    <w:p w14:paraId="1B085B70" w14:textId="544F561C" w:rsidR="00960349" w:rsidRDefault="00960349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</w:p>
    <w:p w14:paraId="571D06E5" w14:textId="23679339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</w:p>
    <w:p w14:paraId="4948D3E3" w14:textId="30D6415A" w:rsidR="003B1C5C" w:rsidRDefault="003B1C5C">
      <w:pPr>
        <w:suppressAutoHyphens w:val="0"/>
        <w:spacing w:after="200" w:line="276" w:lineRule="auto"/>
        <w:textAlignment w:val="auto"/>
        <w:rPr>
          <w:rFonts w:ascii="Comic Sans MS" w:hAnsi="Comic Sans MS"/>
          <w:sz w:val="28"/>
          <w:szCs w:val="28"/>
        </w:rPr>
      </w:pPr>
    </w:p>
    <w:p w14:paraId="663BA886" w14:textId="3258D625" w:rsidR="00960349" w:rsidRDefault="00960349">
      <w:pPr>
        <w:rPr>
          <w:rFonts w:ascii="Comic Sans MS" w:hAnsi="Comic Sans MS"/>
          <w:color w:val="00B050"/>
          <w:sz w:val="28"/>
          <w:szCs w:val="28"/>
          <w:u w:val="single"/>
        </w:rPr>
      </w:pPr>
    </w:p>
    <w:p w14:paraId="151C1785" w14:textId="77777777" w:rsidR="00F731D9" w:rsidRDefault="00F731D9">
      <w:pPr>
        <w:rPr>
          <w:b/>
          <w:bCs/>
          <w:sz w:val="32"/>
          <w:szCs w:val="32"/>
          <w:u w:val="single"/>
        </w:rPr>
      </w:pPr>
    </w:p>
    <w:p w14:paraId="248B50E0" w14:textId="0356829B" w:rsidR="00960349" w:rsidRDefault="00B211E6" w:rsidP="00F731D9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Monday </w:t>
      </w:r>
      <w:r w:rsidR="006559B2">
        <w:rPr>
          <w:rFonts w:ascii="Comic Sans MS" w:hAnsi="Comic Sans MS"/>
          <w:b/>
          <w:bCs/>
          <w:sz w:val="28"/>
          <w:szCs w:val="28"/>
          <w:u w:val="single"/>
        </w:rPr>
        <w:t>28</w:t>
      </w:r>
      <w:r w:rsidR="00B12698" w:rsidRPr="00B12698">
        <w:rPr>
          <w:rFonts w:ascii="Comic Sans MS" w:hAnsi="Comic Sans MS"/>
          <w:b/>
          <w:bCs/>
          <w:sz w:val="28"/>
          <w:szCs w:val="28"/>
          <w:u w:val="single"/>
          <w:vertAlign w:val="superscript"/>
        </w:rPr>
        <w:t>th</w:t>
      </w:r>
      <w:r w:rsidR="00815A1B">
        <w:rPr>
          <w:rFonts w:ascii="Comic Sans MS" w:hAnsi="Comic Sans MS"/>
          <w:b/>
          <w:bCs/>
          <w:sz w:val="28"/>
          <w:szCs w:val="28"/>
          <w:u w:val="single"/>
        </w:rPr>
        <w:t xml:space="preserve"> June</w:t>
      </w: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 2020</w:t>
      </w:r>
    </w:p>
    <w:p w14:paraId="28DD3067" w14:textId="4896ACD2" w:rsidR="006559B2" w:rsidRDefault="006559B2" w:rsidP="00F731D9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770C01E" w14:textId="77777777" w:rsidR="006559B2" w:rsidRPr="006559B2" w:rsidRDefault="006559B2" w:rsidP="006559B2">
      <w:pPr>
        <w:jc w:val="center"/>
      </w:pPr>
    </w:p>
    <w:p w14:paraId="07197BDD" w14:textId="07391689" w:rsidR="003B1C5C" w:rsidRPr="006559B2" w:rsidRDefault="006559B2" w:rsidP="006559B2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6559B2">
        <w:rPr>
          <w:rFonts w:ascii="Comic Sans MS" w:hAnsi="Comic Sans MS"/>
          <w:b/>
          <w:bCs/>
          <w:sz w:val="28"/>
          <w:szCs w:val="28"/>
        </w:rPr>
        <w:t>Write the following numbers in words.</w:t>
      </w:r>
    </w:p>
    <w:tbl>
      <w:tblPr>
        <w:tblStyle w:val="TableGrid"/>
        <w:tblpPr w:leftFromText="180" w:rightFromText="180" w:vertAnchor="page" w:horzAnchor="margin" w:tblpY="4135"/>
        <w:tblW w:w="9062" w:type="dxa"/>
        <w:tblLook w:val="04A0" w:firstRow="1" w:lastRow="0" w:firstColumn="1" w:lastColumn="0" w:noHBand="0" w:noVBand="1"/>
      </w:tblPr>
      <w:tblGrid>
        <w:gridCol w:w="2703"/>
        <w:gridCol w:w="6359"/>
      </w:tblGrid>
      <w:tr w:rsidR="006559B2" w14:paraId="5CF51178" w14:textId="77777777" w:rsidTr="006559B2">
        <w:trPr>
          <w:trHeight w:val="840"/>
        </w:trPr>
        <w:tc>
          <w:tcPr>
            <w:tcW w:w="2703" w:type="dxa"/>
          </w:tcPr>
          <w:p w14:paraId="072625D0" w14:textId="1013833B" w:rsidR="006559B2" w:rsidRDefault="006559B2" w:rsidP="006559B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</w:t>
            </w:r>
          </w:p>
        </w:tc>
        <w:tc>
          <w:tcPr>
            <w:tcW w:w="6359" w:type="dxa"/>
          </w:tcPr>
          <w:p w14:paraId="5D8546AC" w14:textId="77777777" w:rsidR="006559B2" w:rsidRDefault="006559B2" w:rsidP="006559B2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6559B2" w14:paraId="571583BD" w14:textId="77777777" w:rsidTr="006559B2">
        <w:trPr>
          <w:trHeight w:val="840"/>
        </w:trPr>
        <w:tc>
          <w:tcPr>
            <w:tcW w:w="2703" w:type="dxa"/>
          </w:tcPr>
          <w:p w14:paraId="40AC1265" w14:textId="2FBF2BF6" w:rsidR="006559B2" w:rsidRDefault="006559B2" w:rsidP="006559B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6</w:t>
            </w:r>
          </w:p>
        </w:tc>
        <w:tc>
          <w:tcPr>
            <w:tcW w:w="6359" w:type="dxa"/>
          </w:tcPr>
          <w:p w14:paraId="244A7274" w14:textId="77777777" w:rsidR="006559B2" w:rsidRDefault="006559B2" w:rsidP="006559B2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6559B2" w14:paraId="21EB64D7" w14:textId="77777777" w:rsidTr="006559B2">
        <w:trPr>
          <w:trHeight w:val="840"/>
        </w:trPr>
        <w:tc>
          <w:tcPr>
            <w:tcW w:w="2703" w:type="dxa"/>
          </w:tcPr>
          <w:p w14:paraId="6F6BBAF4" w14:textId="54065A8D" w:rsidR="006559B2" w:rsidRDefault="006559B2" w:rsidP="006559B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4</w:t>
            </w:r>
          </w:p>
        </w:tc>
        <w:tc>
          <w:tcPr>
            <w:tcW w:w="6359" w:type="dxa"/>
          </w:tcPr>
          <w:p w14:paraId="12F025EB" w14:textId="77777777" w:rsidR="006559B2" w:rsidRDefault="006559B2" w:rsidP="006559B2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6559B2" w14:paraId="4B28272C" w14:textId="77777777" w:rsidTr="006559B2">
        <w:trPr>
          <w:trHeight w:val="840"/>
        </w:trPr>
        <w:tc>
          <w:tcPr>
            <w:tcW w:w="2703" w:type="dxa"/>
          </w:tcPr>
          <w:p w14:paraId="5E8855FC" w14:textId="52F25B25" w:rsidR="006559B2" w:rsidRDefault="006559B2" w:rsidP="006559B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10</w:t>
            </w:r>
          </w:p>
        </w:tc>
        <w:tc>
          <w:tcPr>
            <w:tcW w:w="6359" w:type="dxa"/>
          </w:tcPr>
          <w:p w14:paraId="2F578222" w14:textId="77777777" w:rsidR="006559B2" w:rsidRDefault="006559B2" w:rsidP="006559B2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6559B2" w14:paraId="0BE662FA" w14:textId="77777777" w:rsidTr="006559B2">
        <w:trPr>
          <w:trHeight w:val="878"/>
        </w:trPr>
        <w:tc>
          <w:tcPr>
            <w:tcW w:w="2703" w:type="dxa"/>
          </w:tcPr>
          <w:p w14:paraId="5E738E23" w14:textId="369F7E66" w:rsidR="006559B2" w:rsidRDefault="006559B2" w:rsidP="006559B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3</w:t>
            </w:r>
          </w:p>
        </w:tc>
        <w:tc>
          <w:tcPr>
            <w:tcW w:w="6359" w:type="dxa"/>
          </w:tcPr>
          <w:p w14:paraId="1220B5AD" w14:textId="77777777" w:rsidR="006559B2" w:rsidRDefault="006559B2" w:rsidP="006559B2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14:paraId="21701DFE" w14:textId="4B66F1BF" w:rsidR="00B12698" w:rsidRDefault="00B12698">
      <w:pPr>
        <w:rPr>
          <w:rFonts w:ascii="Comic Sans MS" w:hAnsi="Comic Sans MS"/>
          <w:sz w:val="36"/>
          <w:szCs w:val="36"/>
        </w:rPr>
      </w:pPr>
    </w:p>
    <w:p w14:paraId="48817792" w14:textId="4A99D38E" w:rsidR="00F731D9" w:rsidRDefault="00F731D9">
      <w:pPr>
        <w:jc w:val="center"/>
        <w:rPr>
          <w:b/>
          <w:bCs/>
          <w:sz w:val="32"/>
          <w:szCs w:val="32"/>
          <w:u w:val="single"/>
        </w:rPr>
      </w:pPr>
      <w:bookmarkStart w:id="0" w:name="_Hlk35861691"/>
    </w:p>
    <w:p w14:paraId="58B8FC28" w14:textId="00A01D53" w:rsidR="00C22627" w:rsidRDefault="00C22627">
      <w:pPr>
        <w:jc w:val="center"/>
        <w:rPr>
          <w:b/>
          <w:bCs/>
          <w:sz w:val="32"/>
          <w:szCs w:val="32"/>
          <w:u w:val="single"/>
        </w:rPr>
      </w:pPr>
    </w:p>
    <w:tbl>
      <w:tblPr>
        <w:tblStyle w:val="TableGrid"/>
        <w:tblpPr w:leftFromText="180" w:rightFromText="180" w:vertAnchor="page" w:horzAnchor="margin" w:tblpY="4135"/>
        <w:tblW w:w="9062" w:type="dxa"/>
        <w:tblLook w:val="04A0" w:firstRow="1" w:lastRow="0" w:firstColumn="1" w:lastColumn="0" w:noHBand="0" w:noVBand="1"/>
      </w:tblPr>
      <w:tblGrid>
        <w:gridCol w:w="2703"/>
        <w:gridCol w:w="6359"/>
      </w:tblGrid>
      <w:tr w:rsidR="006559B2" w14:paraId="17F2B25B" w14:textId="77777777" w:rsidTr="00F510B1">
        <w:trPr>
          <w:trHeight w:val="840"/>
        </w:trPr>
        <w:tc>
          <w:tcPr>
            <w:tcW w:w="2703" w:type="dxa"/>
          </w:tcPr>
          <w:p w14:paraId="07763104" w14:textId="77777777" w:rsidR="006559B2" w:rsidRDefault="006559B2" w:rsidP="00F510B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</w:t>
            </w:r>
          </w:p>
        </w:tc>
        <w:tc>
          <w:tcPr>
            <w:tcW w:w="6359" w:type="dxa"/>
          </w:tcPr>
          <w:p w14:paraId="5C432BC3" w14:textId="77777777" w:rsidR="006559B2" w:rsidRDefault="006559B2" w:rsidP="00F510B1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6559B2" w14:paraId="20D375D3" w14:textId="77777777" w:rsidTr="00F510B1">
        <w:trPr>
          <w:trHeight w:val="840"/>
        </w:trPr>
        <w:tc>
          <w:tcPr>
            <w:tcW w:w="2703" w:type="dxa"/>
          </w:tcPr>
          <w:p w14:paraId="54B110B8" w14:textId="77777777" w:rsidR="006559B2" w:rsidRDefault="006559B2" w:rsidP="00F510B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6</w:t>
            </w:r>
          </w:p>
        </w:tc>
        <w:tc>
          <w:tcPr>
            <w:tcW w:w="6359" w:type="dxa"/>
          </w:tcPr>
          <w:p w14:paraId="27DB3D82" w14:textId="77777777" w:rsidR="006559B2" w:rsidRDefault="006559B2" w:rsidP="00F510B1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6559B2" w14:paraId="7E0483B3" w14:textId="77777777" w:rsidTr="00F510B1">
        <w:trPr>
          <w:trHeight w:val="840"/>
        </w:trPr>
        <w:tc>
          <w:tcPr>
            <w:tcW w:w="2703" w:type="dxa"/>
          </w:tcPr>
          <w:p w14:paraId="6B5BF212" w14:textId="77777777" w:rsidR="006559B2" w:rsidRDefault="006559B2" w:rsidP="00F510B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4</w:t>
            </w:r>
          </w:p>
        </w:tc>
        <w:tc>
          <w:tcPr>
            <w:tcW w:w="6359" w:type="dxa"/>
          </w:tcPr>
          <w:p w14:paraId="41629540" w14:textId="77777777" w:rsidR="006559B2" w:rsidRDefault="006559B2" w:rsidP="00F510B1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6559B2" w14:paraId="6224A6DC" w14:textId="77777777" w:rsidTr="00F510B1">
        <w:trPr>
          <w:trHeight w:val="840"/>
        </w:trPr>
        <w:tc>
          <w:tcPr>
            <w:tcW w:w="2703" w:type="dxa"/>
          </w:tcPr>
          <w:p w14:paraId="0E3D66DC" w14:textId="77777777" w:rsidR="006559B2" w:rsidRDefault="006559B2" w:rsidP="00F510B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10</w:t>
            </w:r>
          </w:p>
        </w:tc>
        <w:tc>
          <w:tcPr>
            <w:tcW w:w="6359" w:type="dxa"/>
          </w:tcPr>
          <w:p w14:paraId="649FD113" w14:textId="77777777" w:rsidR="006559B2" w:rsidRDefault="006559B2" w:rsidP="00F510B1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6559B2" w14:paraId="289C8D93" w14:textId="77777777" w:rsidTr="00F510B1">
        <w:trPr>
          <w:trHeight w:val="878"/>
        </w:trPr>
        <w:tc>
          <w:tcPr>
            <w:tcW w:w="2703" w:type="dxa"/>
          </w:tcPr>
          <w:p w14:paraId="33222169" w14:textId="77777777" w:rsidR="006559B2" w:rsidRDefault="006559B2" w:rsidP="00F510B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3</w:t>
            </w:r>
          </w:p>
        </w:tc>
        <w:tc>
          <w:tcPr>
            <w:tcW w:w="6359" w:type="dxa"/>
          </w:tcPr>
          <w:p w14:paraId="3F688AAB" w14:textId="77777777" w:rsidR="006559B2" w:rsidRDefault="006559B2" w:rsidP="00F510B1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tbl>
      <w:tblPr>
        <w:tblStyle w:val="TableGrid"/>
        <w:tblW w:w="9224" w:type="dxa"/>
        <w:tblLook w:val="04A0" w:firstRow="1" w:lastRow="0" w:firstColumn="1" w:lastColumn="0" w:noHBand="0" w:noVBand="1"/>
      </w:tblPr>
      <w:tblGrid>
        <w:gridCol w:w="2830"/>
        <w:gridCol w:w="6394"/>
      </w:tblGrid>
      <w:tr w:rsidR="006559B2" w14:paraId="2362D1B6" w14:textId="77777777" w:rsidTr="006559B2">
        <w:trPr>
          <w:trHeight w:val="863"/>
        </w:trPr>
        <w:tc>
          <w:tcPr>
            <w:tcW w:w="2830" w:type="dxa"/>
          </w:tcPr>
          <w:p w14:paraId="159A507A" w14:textId="27088947" w:rsidR="006559B2" w:rsidRPr="006559B2" w:rsidRDefault="006559B2" w:rsidP="006559B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6559B2">
              <w:rPr>
                <w:rFonts w:ascii="Comic Sans MS" w:hAnsi="Comic Sans MS"/>
                <w:sz w:val="36"/>
                <w:szCs w:val="36"/>
              </w:rPr>
              <w:t>8</w:t>
            </w:r>
          </w:p>
        </w:tc>
        <w:tc>
          <w:tcPr>
            <w:tcW w:w="6394" w:type="dxa"/>
          </w:tcPr>
          <w:p w14:paraId="5C0E15AF" w14:textId="77777777" w:rsidR="006559B2" w:rsidRDefault="006559B2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</w:tc>
      </w:tr>
      <w:tr w:rsidR="006559B2" w14:paraId="58FA10F3" w14:textId="77777777" w:rsidTr="006559B2">
        <w:trPr>
          <w:trHeight w:val="863"/>
        </w:trPr>
        <w:tc>
          <w:tcPr>
            <w:tcW w:w="2830" w:type="dxa"/>
          </w:tcPr>
          <w:p w14:paraId="2114059E" w14:textId="0D871D3F" w:rsidR="006559B2" w:rsidRPr="006559B2" w:rsidRDefault="006559B2" w:rsidP="006559B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6559B2">
              <w:rPr>
                <w:rFonts w:ascii="Comic Sans MS" w:hAnsi="Comic Sans MS"/>
                <w:sz w:val="36"/>
                <w:szCs w:val="36"/>
              </w:rPr>
              <w:t>2</w:t>
            </w:r>
          </w:p>
        </w:tc>
        <w:tc>
          <w:tcPr>
            <w:tcW w:w="6394" w:type="dxa"/>
          </w:tcPr>
          <w:p w14:paraId="1828315A" w14:textId="77777777" w:rsidR="006559B2" w:rsidRDefault="006559B2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</w:tc>
      </w:tr>
      <w:tr w:rsidR="006559B2" w14:paraId="02D042FE" w14:textId="77777777" w:rsidTr="006559B2">
        <w:trPr>
          <w:trHeight w:val="913"/>
        </w:trPr>
        <w:tc>
          <w:tcPr>
            <w:tcW w:w="2830" w:type="dxa"/>
          </w:tcPr>
          <w:p w14:paraId="0C693085" w14:textId="1379B30F" w:rsidR="006559B2" w:rsidRPr="006559B2" w:rsidRDefault="006559B2" w:rsidP="006559B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6559B2">
              <w:rPr>
                <w:rFonts w:ascii="Comic Sans MS" w:hAnsi="Comic Sans MS"/>
                <w:sz w:val="36"/>
                <w:szCs w:val="36"/>
              </w:rPr>
              <w:t>5</w:t>
            </w:r>
          </w:p>
        </w:tc>
        <w:tc>
          <w:tcPr>
            <w:tcW w:w="6394" w:type="dxa"/>
          </w:tcPr>
          <w:p w14:paraId="3A77038E" w14:textId="77777777" w:rsidR="006559B2" w:rsidRDefault="006559B2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</w:tc>
      </w:tr>
      <w:tr w:rsidR="006559B2" w14:paraId="7F32C14F" w14:textId="77777777" w:rsidTr="006559B2">
        <w:trPr>
          <w:trHeight w:val="863"/>
        </w:trPr>
        <w:tc>
          <w:tcPr>
            <w:tcW w:w="2830" w:type="dxa"/>
          </w:tcPr>
          <w:p w14:paraId="0AA6CD0A" w14:textId="3ED710A1" w:rsidR="006559B2" w:rsidRPr="006559B2" w:rsidRDefault="006559B2" w:rsidP="006559B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6559B2">
              <w:rPr>
                <w:rFonts w:ascii="Comic Sans MS" w:hAnsi="Comic Sans MS"/>
                <w:sz w:val="36"/>
                <w:szCs w:val="36"/>
              </w:rPr>
              <w:t>9</w:t>
            </w:r>
          </w:p>
        </w:tc>
        <w:tc>
          <w:tcPr>
            <w:tcW w:w="6394" w:type="dxa"/>
          </w:tcPr>
          <w:p w14:paraId="3C14A60B" w14:textId="77777777" w:rsidR="006559B2" w:rsidRDefault="006559B2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</w:tc>
      </w:tr>
      <w:tr w:rsidR="006559B2" w14:paraId="11D30D0F" w14:textId="77777777" w:rsidTr="006559B2">
        <w:trPr>
          <w:trHeight w:val="913"/>
        </w:trPr>
        <w:tc>
          <w:tcPr>
            <w:tcW w:w="2830" w:type="dxa"/>
          </w:tcPr>
          <w:p w14:paraId="592EF600" w14:textId="5BA5C395" w:rsidR="006559B2" w:rsidRPr="006559B2" w:rsidRDefault="006559B2" w:rsidP="006559B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6559B2">
              <w:rPr>
                <w:rFonts w:ascii="Comic Sans MS" w:hAnsi="Comic Sans MS"/>
                <w:sz w:val="36"/>
                <w:szCs w:val="36"/>
              </w:rPr>
              <w:t>7</w:t>
            </w:r>
          </w:p>
        </w:tc>
        <w:tc>
          <w:tcPr>
            <w:tcW w:w="6394" w:type="dxa"/>
          </w:tcPr>
          <w:p w14:paraId="79A0330A" w14:textId="77777777" w:rsidR="006559B2" w:rsidRDefault="006559B2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</w:tc>
      </w:tr>
    </w:tbl>
    <w:p w14:paraId="5E701E74" w14:textId="0E4D4413" w:rsidR="00C22627" w:rsidRDefault="00C22627" w:rsidP="006559B2">
      <w:pPr>
        <w:rPr>
          <w:b/>
          <w:bCs/>
          <w:sz w:val="32"/>
          <w:szCs w:val="32"/>
          <w:u w:val="single"/>
        </w:rPr>
      </w:pPr>
    </w:p>
    <w:p w14:paraId="45395103" w14:textId="77777777" w:rsidR="00C22627" w:rsidRDefault="00C22627">
      <w:pPr>
        <w:jc w:val="center"/>
        <w:rPr>
          <w:b/>
          <w:bCs/>
          <w:sz w:val="32"/>
          <w:szCs w:val="32"/>
          <w:u w:val="single"/>
        </w:rPr>
      </w:pPr>
    </w:p>
    <w:p w14:paraId="585CB0D9" w14:textId="5452E892" w:rsidR="00F731D9" w:rsidRDefault="00B211E6" w:rsidP="00CB2FDD">
      <w:pPr>
        <w:jc w:val="center"/>
      </w:pPr>
      <w:r>
        <w:rPr>
          <w:b/>
          <w:bCs/>
          <w:sz w:val="32"/>
          <w:szCs w:val="32"/>
          <w:u w:val="single"/>
        </w:rPr>
        <w:lastRenderedPageBreak/>
        <w:t>Tuesday</w:t>
      </w:r>
      <w:r w:rsidR="00B12698">
        <w:rPr>
          <w:b/>
          <w:bCs/>
          <w:sz w:val="32"/>
          <w:szCs w:val="32"/>
          <w:u w:val="single"/>
        </w:rPr>
        <w:t xml:space="preserve"> </w:t>
      </w:r>
      <w:r w:rsidR="006559B2">
        <w:rPr>
          <w:b/>
          <w:bCs/>
          <w:sz w:val="32"/>
          <w:szCs w:val="32"/>
          <w:u w:val="single"/>
        </w:rPr>
        <w:t>29</w:t>
      </w:r>
      <w:r w:rsidR="00B12698" w:rsidRPr="00B12698">
        <w:rPr>
          <w:b/>
          <w:bCs/>
          <w:sz w:val="32"/>
          <w:szCs w:val="32"/>
          <w:u w:val="single"/>
          <w:vertAlign w:val="superscript"/>
        </w:rPr>
        <w:t>th</w:t>
      </w:r>
      <w:r w:rsidR="00815A1B">
        <w:rPr>
          <w:b/>
          <w:bCs/>
          <w:sz w:val="32"/>
          <w:szCs w:val="32"/>
          <w:u w:val="single"/>
        </w:rPr>
        <w:t xml:space="preserve"> June </w:t>
      </w:r>
      <w:r>
        <w:rPr>
          <w:b/>
          <w:bCs/>
          <w:sz w:val="32"/>
          <w:szCs w:val="32"/>
          <w:u w:val="single"/>
        </w:rPr>
        <w:t>2020</w:t>
      </w:r>
      <w:bookmarkEnd w:id="0"/>
    </w:p>
    <w:p w14:paraId="55E1676E" w14:textId="1A64C682" w:rsidR="00F731D9" w:rsidRDefault="006559B2">
      <w:r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30E39CFF" wp14:editId="1DE7413D">
            <wp:simplePos x="0" y="0"/>
            <wp:positionH relativeFrom="column">
              <wp:posOffset>0</wp:posOffset>
            </wp:positionH>
            <wp:positionV relativeFrom="paragraph">
              <wp:posOffset>166309</wp:posOffset>
            </wp:positionV>
            <wp:extent cx="5730503" cy="7668587"/>
            <wp:effectExtent l="0" t="0" r="0" b="2540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6-22 at 20.44.0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766" cy="7668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C2F40" w14:textId="6D246079" w:rsidR="00F731D9" w:rsidRDefault="00F731D9"/>
    <w:p w14:paraId="0A029217" w14:textId="074FC5D2" w:rsidR="00500EE6" w:rsidRDefault="00500EE6" w:rsidP="00500EE6">
      <w:pPr>
        <w:rPr>
          <w:sz w:val="36"/>
          <w:szCs w:val="36"/>
        </w:rPr>
      </w:pPr>
    </w:p>
    <w:p w14:paraId="641C7E3D" w14:textId="7F4E725B" w:rsidR="00C22627" w:rsidRDefault="00C22627" w:rsidP="00500EE6">
      <w:pPr>
        <w:rPr>
          <w:sz w:val="36"/>
          <w:szCs w:val="36"/>
        </w:rPr>
      </w:pPr>
    </w:p>
    <w:p w14:paraId="5F41F635" w14:textId="008F3EC0" w:rsidR="00C22627" w:rsidRDefault="00C22627" w:rsidP="00500EE6">
      <w:pPr>
        <w:rPr>
          <w:sz w:val="36"/>
          <w:szCs w:val="36"/>
        </w:rPr>
      </w:pPr>
    </w:p>
    <w:p w14:paraId="12670A05" w14:textId="12B1E0E8" w:rsidR="00C22627" w:rsidRDefault="00C22627" w:rsidP="00500EE6">
      <w:pPr>
        <w:rPr>
          <w:sz w:val="36"/>
          <w:szCs w:val="36"/>
        </w:rPr>
      </w:pPr>
    </w:p>
    <w:p w14:paraId="69025F2B" w14:textId="61F924D2" w:rsidR="00C22627" w:rsidRDefault="00C22627" w:rsidP="00500EE6">
      <w:pPr>
        <w:rPr>
          <w:sz w:val="36"/>
          <w:szCs w:val="36"/>
        </w:rPr>
      </w:pPr>
    </w:p>
    <w:p w14:paraId="650CA65D" w14:textId="22724A53" w:rsidR="00C22627" w:rsidRDefault="00C22627" w:rsidP="00500EE6">
      <w:pPr>
        <w:rPr>
          <w:sz w:val="36"/>
          <w:szCs w:val="36"/>
        </w:rPr>
      </w:pPr>
    </w:p>
    <w:p w14:paraId="765D1958" w14:textId="6CA23E20" w:rsidR="00C22627" w:rsidRDefault="00C22627" w:rsidP="00500EE6">
      <w:pPr>
        <w:rPr>
          <w:sz w:val="36"/>
          <w:szCs w:val="36"/>
        </w:rPr>
      </w:pPr>
    </w:p>
    <w:p w14:paraId="273646E4" w14:textId="79913DC2" w:rsidR="00C22627" w:rsidRDefault="00C22627" w:rsidP="00500EE6">
      <w:pPr>
        <w:rPr>
          <w:sz w:val="36"/>
          <w:szCs w:val="36"/>
        </w:rPr>
      </w:pPr>
    </w:p>
    <w:p w14:paraId="06EACC2A" w14:textId="058E2B50" w:rsidR="00C22627" w:rsidRDefault="00C22627" w:rsidP="00500EE6">
      <w:pPr>
        <w:rPr>
          <w:sz w:val="36"/>
          <w:szCs w:val="36"/>
        </w:rPr>
      </w:pPr>
    </w:p>
    <w:p w14:paraId="3EAAE51B" w14:textId="2E067D22" w:rsidR="00C22627" w:rsidRDefault="00C22627" w:rsidP="00500EE6">
      <w:pPr>
        <w:rPr>
          <w:sz w:val="36"/>
          <w:szCs w:val="36"/>
        </w:rPr>
      </w:pPr>
    </w:p>
    <w:p w14:paraId="2C57B20C" w14:textId="3FDC43F6" w:rsidR="00C22627" w:rsidRDefault="00C22627" w:rsidP="00500EE6">
      <w:pPr>
        <w:rPr>
          <w:sz w:val="36"/>
          <w:szCs w:val="36"/>
        </w:rPr>
      </w:pPr>
    </w:p>
    <w:p w14:paraId="77A05998" w14:textId="5D9A2051" w:rsidR="00C22627" w:rsidRDefault="00C22627" w:rsidP="00500EE6">
      <w:pPr>
        <w:rPr>
          <w:sz w:val="36"/>
          <w:szCs w:val="36"/>
        </w:rPr>
      </w:pPr>
    </w:p>
    <w:p w14:paraId="7CD6A641" w14:textId="51B4FBDB" w:rsidR="00C22627" w:rsidRDefault="00C22627" w:rsidP="00500EE6">
      <w:pPr>
        <w:rPr>
          <w:sz w:val="36"/>
          <w:szCs w:val="36"/>
        </w:rPr>
      </w:pPr>
    </w:p>
    <w:p w14:paraId="272EDE4C" w14:textId="4C12C600" w:rsidR="00C22627" w:rsidRDefault="00C22627" w:rsidP="00500EE6">
      <w:pPr>
        <w:rPr>
          <w:sz w:val="36"/>
          <w:szCs w:val="36"/>
        </w:rPr>
      </w:pPr>
    </w:p>
    <w:p w14:paraId="0742D747" w14:textId="77777777" w:rsidR="00C22627" w:rsidRPr="00500EE6" w:rsidRDefault="00C22627" w:rsidP="00500EE6"/>
    <w:p w14:paraId="066503E6" w14:textId="7D6518DF" w:rsidR="00500EE6" w:rsidRPr="00500EE6" w:rsidRDefault="00500EE6" w:rsidP="00500EE6"/>
    <w:p w14:paraId="507805D2" w14:textId="604F6DB9" w:rsidR="00500EE6" w:rsidRDefault="00500EE6" w:rsidP="00500EE6"/>
    <w:p w14:paraId="32A1FD7D" w14:textId="51048524" w:rsidR="004C1C23" w:rsidRDefault="004C1C23" w:rsidP="00500EE6">
      <w:pPr>
        <w:jc w:val="center"/>
        <w:rPr>
          <w:sz w:val="32"/>
          <w:szCs w:val="32"/>
        </w:rPr>
      </w:pPr>
      <w:bookmarkStart w:id="1" w:name="_Hlk35861896"/>
    </w:p>
    <w:p w14:paraId="4183B079" w14:textId="7701A222" w:rsidR="004C1C23" w:rsidRDefault="004C1C23" w:rsidP="00500EE6">
      <w:pPr>
        <w:jc w:val="center"/>
        <w:rPr>
          <w:sz w:val="32"/>
          <w:szCs w:val="32"/>
        </w:rPr>
      </w:pPr>
    </w:p>
    <w:p w14:paraId="099BF06C" w14:textId="110A673A" w:rsidR="004C1C23" w:rsidRDefault="004C1C23" w:rsidP="00500EE6">
      <w:pPr>
        <w:jc w:val="center"/>
        <w:rPr>
          <w:sz w:val="32"/>
          <w:szCs w:val="32"/>
        </w:rPr>
      </w:pPr>
    </w:p>
    <w:p w14:paraId="784AB360" w14:textId="5F642313" w:rsidR="004C1C23" w:rsidRDefault="004C1C23" w:rsidP="00500EE6">
      <w:pPr>
        <w:jc w:val="center"/>
        <w:rPr>
          <w:sz w:val="32"/>
          <w:szCs w:val="32"/>
        </w:rPr>
      </w:pPr>
    </w:p>
    <w:p w14:paraId="0EC3979C" w14:textId="77777777" w:rsidR="00CB2FDD" w:rsidRDefault="00CB2FDD" w:rsidP="00B12698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8862B57" w14:textId="52E5D923" w:rsidR="00960349" w:rsidRDefault="00B211E6" w:rsidP="00500EE6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Wednesday </w:t>
      </w:r>
      <w:r w:rsidR="006559B2">
        <w:rPr>
          <w:rFonts w:ascii="Comic Sans MS" w:hAnsi="Comic Sans MS"/>
          <w:b/>
          <w:bCs/>
          <w:sz w:val="28"/>
          <w:szCs w:val="28"/>
          <w:u w:val="single"/>
        </w:rPr>
        <w:t>30</w:t>
      </w:r>
      <w:r w:rsidR="00B12698" w:rsidRPr="00B12698">
        <w:rPr>
          <w:rFonts w:ascii="Comic Sans MS" w:hAnsi="Comic Sans MS"/>
          <w:b/>
          <w:bCs/>
          <w:sz w:val="28"/>
          <w:szCs w:val="28"/>
          <w:u w:val="single"/>
          <w:vertAlign w:val="superscript"/>
        </w:rPr>
        <w:t>th</w:t>
      </w:r>
      <w:r w:rsidR="00B12698"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  <w:r w:rsidR="00815A1B">
        <w:rPr>
          <w:rFonts w:ascii="Comic Sans MS" w:hAnsi="Comic Sans MS"/>
          <w:b/>
          <w:bCs/>
          <w:sz w:val="28"/>
          <w:szCs w:val="28"/>
          <w:u w:val="single"/>
        </w:rPr>
        <w:t xml:space="preserve">June </w:t>
      </w:r>
      <w:r>
        <w:rPr>
          <w:rFonts w:ascii="Comic Sans MS" w:hAnsi="Comic Sans MS"/>
          <w:b/>
          <w:bCs/>
          <w:sz w:val="28"/>
          <w:szCs w:val="28"/>
          <w:u w:val="single"/>
        </w:rPr>
        <w:t>2020</w:t>
      </w:r>
    </w:p>
    <w:p w14:paraId="53E96E03" w14:textId="6868133F" w:rsidR="005010A9" w:rsidRDefault="005010A9" w:rsidP="00500EE6">
      <w:pPr>
        <w:jc w:val="center"/>
      </w:pPr>
    </w:p>
    <w:p w14:paraId="620E3675" w14:textId="69C51DEF" w:rsidR="005010A9" w:rsidRDefault="006559B2" w:rsidP="00500EE6">
      <w:pPr>
        <w:jc w:val="center"/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FEAC5C9" wp14:editId="0B4312F9">
            <wp:simplePos x="0" y="0"/>
            <wp:positionH relativeFrom="column">
              <wp:posOffset>0</wp:posOffset>
            </wp:positionH>
            <wp:positionV relativeFrom="paragraph">
              <wp:posOffset>86258</wp:posOffset>
            </wp:positionV>
            <wp:extent cx="6297561" cy="7506134"/>
            <wp:effectExtent l="0" t="0" r="1905" b="0"/>
            <wp:wrapNone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6-22 at 20.45.1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934" cy="7508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"/>
    <w:p w14:paraId="64A85310" w14:textId="33E4C0CC" w:rsidR="005010A9" w:rsidRPr="005010A9" w:rsidRDefault="005010A9" w:rsidP="00C22627">
      <w:pPr>
        <w:rPr>
          <w:sz w:val="40"/>
          <w:szCs w:val="40"/>
        </w:rPr>
      </w:pPr>
    </w:p>
    <w:p w14:paraId="0D850623" w14:textId="66EF30A6" w:rsidR="00960349" w:rsidRDefault="00960349">
      <w:pPr>
        <w:rPr>
          <w:sz w:val="28"/>
          <w:szCs w:val="28"/>
        </w:rPr>
      </w:pPr>
    </w:p>
    <w:p w14:paraId="43491759" w14:textId="77777777" w:rsidR="00960349" w:rsidRDefault="00960349">
      <w:pPr>
        <w:rPr>
          <w:sz w:val="28"/>
          <w:szCs w:val="28"/>
        </w:rPr>
      </w:pPr>
    </w:p>
    <w:p w14:paraId="661198BB" w14:textId="62B89C79" w:rsidR="00960349" w:rsidRDefault="00960349">
      <w:pPr>
        <w:rPr>
          <w:sz w:val="28"/>
          <w:szCs w:val="28"/>
        </w:rPr>
      </w:pPr>
    </w:p>
    <w:p w14:paraId="5F57C2D8" w14:textId="31BBFBC9" w:rsidR="00C22627" w:rsidRDefault="00C22627">
      <w:pPr>
        <w:rPr>
          <w:sz w:val="28"/>
          <w:szCs w:val="28"/>
        </w:rPr>
      </w:pPr>
    </w:p>
    <w:p w14:paraId="13B71475" w14:textId="71987616" w:rsidR="00C22627" w:rsidRDefault="00C22627">
      <w:pPr>
        <w:rPr>
          <w:sz w:val="28"/>
          <w:szCs w:val="28"/>
        </w:rPr>
      </w:pPr>
    </w:p>
    <w:p w14:paraId="00F722EE" w14:textId="2403BE88" w:rsidR="00C22627" w:rsidRDefault="00C22627">
      <w:pPr>
        <w:rPr>
          <w:sz w:val="28"/>
          <w:szCs w:val="28"/>
        </w:rPr>
      </w:pPr>
    </w:p>
    <w:p w14:paraId="3EB1387B" w14:textId="48511638" w:rsidR="00C22627" w:rsidRDefault="00C22627">
      <w:pPr>
        <w:rPr>
          <w:sz w:val="28"/>
          <w:szCs w:val="28"/>
        </w:rPr>
      </w:pPr>
    </w:p>
    <w:p w14:paraId="70B82150" w14:textId="74A9D687" w:rsidR="00C22627" w:rsidRDefault="00C22627">
      <w:pPr>
        <w:rPr>
          <w:sz w:val="28"/>
          <w:szCs w:val="28"/>
        </w:rPr>
      </w:pPr>
    </w:p>
    <w:p w14:paraId="398DCA1B" w14:textId="3EDA916A" w:rsidR="00C22627" w:rsidRDefault="00C22627">
      <w:pPr>
        <w:rPr>
          <w:sz w:val="28"/>
          <w:szCs w:val="28"/>
        </w:rPr>
      </w:pPr>
    </w:p>
    <w:p w14:paraId="044CB90B" w14:textId="7CE4D11D" w:rsidR="00C22627" w:rsidRDefault="00C22627">
      <w:pPr>
        <w:rPr>
          <w:sz w:val="28"/>
          <w:szCs w:val="28"/>
        </w:rPr>
      </w:pPr>
    </w:p>
    <w:p w14:paraId="1E1555D8" w14:textId="469100B8" w:rsidR="00C22627" w:rsidRDefault="00C22627">
      <w:pPr>
        <w:rPr>
          <w:sz w:val="28"/>
          <w:szCs w:val="28"/>
        </w:rPr>
      </w:pPr>
    </w:p>
    <w:p w14:paraId="77C47AFC" w14:textId="605633E4" w:rsidR="00C22627" w:rsidRDefault="00C22627">
      <w:pPr>
        <w:rPr>
          <w:sz w:val="28"/>
          <w:szCs w:val="28"/>
        </w:rPr>
      </w:pPr>
    </w:p>
    <w:p w14:paraId="2083B3B6" w14:textId="5EF68029" w:rsidR="00C22627" w:rsidRDefault="00C22627">
      <w:pPr>
        <w:rPr>
          <w:sz w:val="28"/>
          <w:szCs w:val="28"/>
        </w:rPr>
      </w:pPr>
    </w:p>
    <w:p w14:paraId="3AF08D91" w14:textId="672FE943" w:rsidR="00C22627" w:rsidRDefault="00C22627">
      <w:pPr>
        <w:rPr>
          <w:sz w:val="28"/>
          <w:szCs w:val="28"/>
        </w:rPr>
      </w:pPr>
    </w:p>
    <w:p w14:paraId="2AA5D25E" w14:textId="69CE307E" w:rsidR="00C22627" w:rsidRDefault="00C22627">
      <w:pPr>
        <w:rPr>
          <w:sz w:val="28"/>
          <w:szCs w:val="28"/>
        </w:rPr>
      </w:pPr>
    </w:p>
    <w:p w14:paraId="0863FF96" w14:textId="10829190" w:rsidR="00C22627" w:rsidRDefault="00C22627">
      <w:pPr>
        <w:rPr>
          <w:sz w:val="28"/>
          <w:szCs w:val="28"/>
        </w:rPr>
      </w:pPr>
    </w:p>
    <w:p w14:paraId="5D02AE05" w14:textId="6A77DB5B" w:rsidR="00C22627" w:rsidRDefault="00C22627">
      <w:pPr>
        <w:rPr>
          <w:sz w:val="28"/>
          <w:szCs w:val="28"/>
        </w:rPr>
      </w:pPr>
    </w:p>
    <w:p w14:paraId="48FB1F14" w14:textId="385ECE65" w:rsidR="00C22627" w:rsidRDefault="00C22627">
      <w:pPr>
        <w:rPr>
          <w:sz w:val="28"/>
          <w:szCs w:val="28"/>
        </w:rPr>
      </w:pPr>
    </w:p>
    <w:p w14:paraId="2113A715" w14:textId="5A8AF1B3" w:rsidR="00C22627" w:rsidRDefault="00C22627">
      <w:pPr>
        <w:rPr>
          <w:sz w:val="28"/>
          <w:szCs w:val="28"/>
        </w:rPr>
      </w:pPr>
    </w:p>
    <w:p w14:paraId="60233610" w14:textId="41DDE5E5" w:rsidR="00C22627" w:rsidRDefault="00C22627">
      <w:pPr>
        <w:rPr>
          <w:sz w:val="28"/>
          <w:szCs w:val="28"/>
        </w:rPr>
      </w:pPr>
    </w:p>
    <w:p w14:paraId="78C9531C" w14:textId="77777777" w:rsidR="00C22627" w:rsidRDefault="00C22627">
      <w:pPr>
        <w:rPr>
          <w:sz w:val="28"/>
          <w:szCs w:val="28"/>
        </w:rPr>
      </w:pPr>
    </w:p>
    <w:p w14:paraId="2C1C5926" w14:textId="77777777" w:rsidR="00500EE6" w:rsidRDefault="00500EE6">
      <w:pPr>
        <w:rPr>
          <w:sz w:val="28"/>
          <w:szCs w:val="28"/>
        </w:rPr>
      </w:pPr>
    </w:p>
    <w:p w14:paraId="3A5C1304" w14:textId="7AB8FC1A" w:rsidR="003B1C5C" w:rsidRDefault="003B1C5C" w:rsidP="003B1C5C">
      <w:pPr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0A851428" w14:textId="7D33615C" w:rsidR="00960349" w:rsidRDefault="00B211E6">
      <w:pPr>
        <w:jc w:val="center"/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Thursday </w:t>
      </w:r>
      <w:r w:rsidR="006559B2">
        <w:rPr>
          <w:rFonts w:ascii="Comic Sans MS" w:hAnsi="Comic Sans MS"/>
          <w:b/>
          <w:bCs/>
          <w:sz w:val="28"/>
          <w:szCs w:val="28"/>
          <w:u w:val="single"/>
        </w:rPr>
        <w:t>2</w:t>
      </w:r>
      <w:r w:rsidR="006559B2" w:rsidRPr="006559B2">
        <w:rPr>
          <w:rFonts w:ascii="Comic Sans MS" w:hAnsi="Comic Sans MS"/>
          <w:b/>
          <w:bCs/>
          <w:sz w:val="28"/>
          <w:szCs w:val="28"/>
          <w:u w:val="single"/>
          <w:vertAlign w:val="superscript"/>
        </w:rPr>
        <w:t>nd</w:t>
      </w:r>
      <w:r w:rsidR="006559B2">
        <w:rPr>
          <w:rFonts w:ascii="Comic Sans MS" w:hAnsi="Comic Sans MS"/>
          <w:b/>
          <w:bCs/>
          <w:sz w:val="28"/>
          <w:szCs w:val="28"/>
          <w:u w:val="single"/>
        </w:rPr>
        <w:t xml:space="preserve"> July</w:t>
      </w:r>
      <w:r w:rsidR="00815A1B"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  <w:r>
        <w:rPr>
          <w:rFonts w:ascii="Comic Sans MS" w:hAnsi="Comic Sans MS"/>
          <w:b/>
          <w:bCs/>
          <w:sz w:val="28"/>
          <w:szCs w:val="28"/>
          <w:u w:val="single"/>
        </w:rPr>
        <w:t>2020</w:t>
      </w:r>
    </w:p>
    <w:p w14:paraId="2E6300DF" w14:textId="4A58F9D5" w:rsidR="00960349" w:rsidRDefault="00B211E6">
      <w:pPr>
        <w:tabs>
          <w:tab w:val="center" w:pos="4513"/>
        </w:tabs>
        <w:jc w:val="center"/>
      </w:pPr>
      <w:r>
        <w:t xml:space="preserve"> </w:t>
      </w:r>
    </w:p>
    <w:p w14:paraId="009B26F7" w14:textId="6EF41C1C" w:rsidR="00B12698" w:rsidRDefault="006559B2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25E7596E" wp14:editId="0EF79D6F">
            <wp:simplePos x="0" y="0"/>
            <wp:positionH relativeFrom="column">
              <wp:posOffset>-103238</wp:posOffset>
            </wp:positionH>
            <wp:positionV relativeFrom="paragraph">
              <wp:posOffset>100965</wp:posOffset>
            </wp:positionV>
            <wp:extent cx="5730639" cy="3436374"/>
            <wp:effectExtent l="0" t="0" r="0" b="5715"/>
            <wp:wrapNone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6-22 at 20.47.13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7" b="1"/>
                    <a:stretch/>
                  </pic:blipFill>
                  <pic:spPr bwMode="auto">
                    <a:xfrm>
                      <a:off x="0" y="0"/>
                      <a:ext cx="5730639" cy="3436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156B2" w14:textId="3DD03D83" w:rsidR="00B12698" w:rsidRDefault="00B12698">
      <w:pPr>
        <w:rPr>
          <w:b/>
          <w:bCs/>
          <w:sz w:val="28"/>
          <w:szCs w:val="28"/>
          <w:u w:val="single"/>
        </w:rPr>
      </w:pPr>
    </w:p>
    <w:p w14:paraId="4BB51B80" w14:textId="4A682F04" w:rsidR="00B12698" w:rsidRDefault="00B12698">
      <w:pPr>
        <w:rPr>
          <w:b/>
          <w:bCs/>
          <w:sz w:val="28"/>
          <w:szCs w:val="28"/>
          <w:u w:val="single"/>
        </w:rPr>
      </w:pPr>
    </w:p>
    <w:p w14:paraId="7C720CCD" w14:textId="49B15B13" w:rsidR="004C1C23" w:rsidRDefault="004C1C23">
      <w:pPr>
        <w:rPr>
          <w:rFonts w:ascii="Comic Sans MS" w:hAnsi="Comic Sans MS" w:cs="Calibri"/>
          <w:sz w:val="28"/>
          <w:szCs w:val="28"/>
        </w:rPr>
      </w:pPr>
    </w:p>
    <w:p w14:paraId="0273F0D7" w14:textId="10F29632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34EB124B" w14:textId="26273CEC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392984D7" w14:textId="091AEBF2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08DA026D" w14:textId="4BFFBE6C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2E9BCCAA" w14:textId="505B122E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2A077106" w14:textId="0A7DFFFD" w:rsidR="00960349" w:rsidRDefault="006559B2">
      <w:pPr>
        <w:rPr>
          <w:rFonts w:ascii="Comic Sans MS" w:hAnsi="Comic Sans MS" w:cs="Calibri"/>
          <w:sz w:val="28"/>
          <w:szCs w:val="28"/>
        </w:rPr>
      </w:pPr>
      <w:r>
        <w:rPr>
          <w:rFonts w:ascii="Comic Sans MS" w:hAnsi="Comic Sans MS" w:cs="Calibri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A831A41" wp14:editId="22426DC5">
            <wp:simplePos x="0" y="0"/>
            <wp:positionH relativeFrom="column">
              <wp:posOffset>-225</wp:posOffset>
            </wp:positionH>
            <wp:positionV relativeFrom="paragraph">
              <wp:posOffset>288536</wp:posOffset>
            </wp:positionV>
            <wp:extent cx="5731510" cy="4649470"/>
            <wp:effectExtent l="0" t="0" r="0" b="0"/>
            <wp:wrapNone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6-22 at 20.47.2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7AFCB" w14:textId="2C45BD5A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426FFCED" w14:textId="1FF34C33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5D46E571" w14:textId="2233108D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03DCF59F" w14:textId="0B4CBD56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4EC798DF" w14:textId="5A925CE7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5A40811F" w14:textId="1897681D" w:rsidR="00960349" w:rsidRDefault="00960349"/>
    <w:p w14:paraId="77A6617E" w14:textId="0D17B83D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56A5D790" w14:textId="0176C2BC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334BA673" w14:textId="4F5EDE1A" w:rsidR="00960349" w:rsidRDefault="00960349">
      <w:pPr>
        <w:rPr>
          <w:rFonts w:ascii="Comic Sans MS" w:hAnsi="Comic Sans MS" w:cs="Calibri"/>
          <w:sz w:val="28"/>
          <w:szCs w:val="28"/>
        </w:rPr>
      </w:pPr>
    </w:p>
    <w:p w14:paraId="06B4C288" w14:textId="19E084CC" w:rsidR="00960349" w:rsidRDefault="00960349" w:rsidP="003B1C5C">
      <w:pPr>
        <w:suppressAutoHyphens w:val="0"/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55533F81" w14:textId="08F94B8D" w:rsidR="00C22627" w:rsidRDefault="00C22627" w:rsidP="003B1C5C">
      <w:pPr>
        <w:suppressAutoHyphens w:val="0"/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5ED4224F" w14:textId="0B35127C" w:rsidR="00C22627" w:rsidRDefault="00C22627" w:rsidP="003B1C5C">
      <w:pPr>
        <w:suppressAutoHyphens w:val="0"/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0E12D419" w14:textId="77777777" w:rsidR="00C22627" w:rsidRDefault="00C22627" w:rsidP="003B1C5C">
      <w:pPr>
        <w:suppressAutoHyphens w:val="0"/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28D0C9D8" w14:textId="77777777" w:rsidR="005010A9" w:rsidRDefault="005010A9" w:rsidP="003B1C5C">
      <w:pPr>
        <w:suppressAutoHyphens w:val="0"/>
        <w:rPr>
          <w:rFonts w:ascii="Comic Sans MS" w:hAnsi="Comic Sans MS" w:cs="Calibri"/>
          <w:b/>
          <w:bCs/>
          <w:sz w:val="28"/>
          <w:szCs w:val="28"/>
          <w:u w:val="single"/>
        </w:rPr>
      </w:pPr>
    </w:p>
    <w:p w14:paraId="5F979972" w14:textId="3ACAED6F" w:rsidR="00960349" w:rsidRDefault="00B211E6" w:rsidP="00500EE6">
      <w:pPr>
        <w:suppressAutoHyphens w:val="0"/>
        <w:jc w:val="center"/>
        <w:rPr>
          <w:rFonts w:ascii="Comic Sans MS" w:hAnsi="Comic Sans MS" w:cs="Calibri"/>
          <w:b/>
          <w:bCs/>
          <w:sz w:val="28"/>
          <w:szCs w:val="28"/>
          <w:u w:val="single"/>
        </w:rPr>
      </w:pPr>
      <w:r>
        <w:rPr>
          <w:rFonts w:ascii="Comic Sans MS" w:hAnsi="Comic Sans MS" w:cs="Calibri"/>
          <w:b/>
          <w:bCs/>
          <w:sz w:val="28"/>
          <w:szCs w:val="28"/>
          <w:u w:val="single"/>
        </w:rPr>
        <w:lastRenderedPageBreak/>
        <w:t xml:space="preserve">Friday </w:t>
      </w:r>
      <w:r w:rsidR="006559B2">
        <w:rPr>
          <w:rFonts w:ascii="Comic Sans MS" w:hAnsi="Comic Sans MS" w:cs="Calibri"/>
          <w:b/>
          <w:bCs/>
          <w:sz w:val="28"/>
          <w:szCs w:val="28"/>
          <w:u w:val="single"/>
        </w:rPr>
        <w:t>3</w:t>
      </w:r>
      <w:r w:rsidR="006559B2" w:rsidRPr="006559B2">
        <w:rPr>
          <w:rFonts w:ascii="Comic Sans MS" w:hAnsi="Comic Sans MS" w:cs="Calibri"/>
          <w:b/>
          <w:bCs/>
          <w:sz w:val="28"/>
          <w:szCs w:val="28"/>
          <w:u w:val="single"/>
          <w:vertAlign w:val="superscript"/>
        </w:rPr>
        <w:t>rd</w:t>
      </w:r>
      <w:r w:rsidR="006559B2">
        <w:rPr>
          <w:rFonts w:ascii="Comic Sans MS" w:hAnsi="Comic Sans MS" w:cs="Calibri"/>
          <w:b/>
          <w:bCs/>
          <w:sz w:val="28"/>
          <w:szCs w:val="28"/>
          <w:u w:val="single"/>
        </w:rPr>
        <w:t xml:space="preserve"> July</w:t>
      </w:r>
      <w:r w:rsidR="00815A1B">
        <w:rPr>
          <w:rFonts w:ascii="Comic Sans MS" w:hAnsi="Comic Sans MS" w:cs="Calibri"/>
          <w:b/>
          <w:bCs/>
          <w:sz w:val="28"/>
          <w:szCs w:val="28"/>
          <w:u w:val="single"/>
        </w:rPr>
        <w:t xml:space="preserve"> </w:t>
      </w:r>
      <w:r>
        <w:rPr>
          <w:rFonts w:ascii="Comic Sans MS" w:hAnsi="Comic Sans MS" w:cs="Calibri"/>
          <w:b/>
          <w:bCs/>
          <w:sz w:val="28"/>
          <w:szCs w:val="28"/>
          <w:u w:val="single"/>
        </w:rPr>
        <w:t>2020</w:t>
      </w:r>
    </w:p>
    <w:p w14:paraId="4591E8C0" w14:textId="0876E4C5" w:rsidR="00500EE6" w:rsidRDefault="006559B2" w:rsidP="00500EE6">
      <w:pPr>
        <w:suppressAutoHyphens w:val="0"/>
        <w:jc w:val="center"/>
        <w:rPr>
          <w:rFonts w:ascii="Comic Sans MS" w:hAnsi="Comic Sans MS" w:cs="Calibr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24D5BCD" wp14:editId="4F10DEE2">
            <wp:simplePos x="0" y="0"/>
            <wp:positionH relativeFrom="column">
              <wp:posOffset>0</wp:posOffset>
            </wp:positionH>
            <wp:positionV relativeFrom="paragraph">
              <wp:posOffset>343923</wp:posOffset>
            </wp:positionV>
            <wp:extent cx="5731510" cy="7433187"/>
            <wp:effectExtent l="0" t="0" r="0" b="0"/>
            <wp:wrapNone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6-22 at 20.51.3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151" cy="7437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2BBCB" w14:textId="141F1BB7" w:rsidR="00500EE6" w:rsidRPr="00500EE6" w:rsidRDefault="00500EE6" w:rsidP="005010A9">
      <w:pPr>
        <w:suppressAutoHyphens w:val="0"/>
      </w:pPr>
    </w:p>
    <w:p w14:paraId="55E6938A" w14:textId="3171F3CC" w:rsidR="00960349" w:rsidRDefault="00960349">
      <w:pPr>
        <w:suppressAutoHyphens w:val="0"/>
      </w:pPr>
    </w:p>
    <w:p w14:paraId="0BE45DE0" w14:textId="77777777" w:rsidR="009604BB" w:rsidRDefault="009604BB" w:rsidP="005010A9"/>
    <w:p w14:paraId="2B075600" w14:textId="77777777" w:rsidR="009604BB" w:rsidRDefault="009604BB" w:rsidP="005010A9"/>
    <w:p w14:paraId="6FFB9BA9" w14:textId="4E2C343A" w:rsidR="003B1C5C" w:rsidRDefault="003B1C5C" w:rsidP="005010A9"/>
    <w:p w14:paraId="65649CEB" w14:textId="5FE4C261" w:rsidR="009604BB" w:rsidRPr="009604BB" w:rsidRDefault="009604BB" w:rsidP="009604BB"/>
    <w:p w14:paraId="6601E95D" w14:textId="726284BA" w:rsidR="009604BB" w:rsidRPr="009604BB" w:rsidRDefault="009604BB" w:rsidP="009604BB"/>
    <w:p w14:paraId="488ABBA5" w14:textId="0D4D8E53" w:rsidR="009604BB" w:rsidRPr="009604BB" w:rsidRDefault="009604BB" w:rsidP="009604BB"/>
    <w:p w14:paraId="7359B069" w14:textId="52D19711" w:rsidR="009604BB" w:rsidRPr="009604BB" w:rsidRDefault="009604BB" w:rsidP="009604BB"/>
    <w:p w14:paraId="4D9D48CF" w14:textId="7E1D6B1C" w:rsidR="009604BB" w:rsidRPr="009604BB" w:rsidRDefault="009604BB" w:rsidP="009604BB"/>
    <w:p w14:paraId="41E391A5" w14:textId="6E7322A2" w:rsidR="009604BB" w:rsidRPr="009604BB" w:rsidRDefault="009604BB" w:rsidP="009604BB"/>
    <w:p w14:paraId="76B67D56" w14:textId="77768DB6" w:rsidR="009604BB" w:rsidRPr="009604BB" w:rsidRDefault="009604BB" w:rsidP="009604BB"/>
    <w:p w14:paraId="7C83B1D9" w14:textId="634ABE7A" w:rsidR="009604BB" w:rsidRPr="009604BB" w:rsidRDefault="009604BB" w:rsidP="009604BB"/>
    <w:p w14:paraId="457A36D8" w14:textId="7C96E537" w:rsidR="009604BB" w:rsidRDefault="009604BB" w:rsidP="009604BB"/>
    <w:p w14:paraId="43E46CA3" w14:textId="2D287438" w:rsidR="009604BB" w:rsidRDefault="009604BB" w:rsidP="009604BB"/>
    <w:p w14:paraId="03FF5B5E" w14:textId="7DDEB2B9" w:rsidR="009604BB" w:rsidRDefault="009604BB" w:rsidP="009604BB">
      <w:pPr>
        <w:tabs>
          <w:tab w:val="left" w:pos="1376"/>
        </w:tabs>
      </w:pPr>
      <w:r>
        <w:tab/>
      </w:r>
    </w:p>
    <w:p w14:paraId="637B5C37" w14:textId="0E8D914F" w:rsidR="009604BB" w:rsidRDefault="009604BB" w:rsidP="009604BB">
      <w:pPr>
        <w:tabs>
          <w:tab w:val="left" w:pos="1376"/>
        </w:tabs>
      </w:pPr>
    </w:p>
    <w:p w14:paraId="680C49AE" w14:textId="3A738B14" w:rsidR="009604BB" w:rsidRDefault="009604BB" w:rsidP="009604BB">
      <w:pPr>
        <w:tabs>
          <w:tab w:val="left" w:pos="1376"/>
        </w:tabs>
      </w:pPr>
    </w:p>
    <w:p w14:paraId="7DAB4332" w14:textId="2E3DD990" w:rsidR="009604BB" w:rsidRDefault="009604BB" w:rsidP="009604BB">
      <w:pPr>
        <w:tabs>
          <w:tab w:val="left" w:pos="1376"/>
        </w:tabs>
      </w:pPr>
    </w:p>
    <w:p w14:paraId="15D041A8" w14:textId="49A300E4" w:rsidR="009604BB" w:rsidRDefault="009604BB" w:rsidP="009604BB">
      <w:pPr>
        <w:tabs>
          <w:tab w:val="left" w:pos="1376"/>
        </w:tabs>
      </w:pPr>
    </w:p>
    <w:p w14:paraId="7785CBAE" w14:textId="6F67BBEC" w:rsidR="009604BB" w:rsidRDefault="009604BB" w:rsidP="009604BB">
      <w:pPr>
        <w:tabs>
          <w:tab w:val="left" w:pos="1376"/>
        </w:tabs>
      </w:pPr>
    </w:p>
    <w:p w14:paraId="5631DF1A" w14:textId="7E6ECE3D" w:rsidR="009604BB" w:rsidRDefault="009604BB" w:rsidP="009604BB">
      <w:pPr>
        <w:tabs>
          <w:tab w:val="left" w:pos="1376"/>
        </w:tabs>
      </w:pPr>
    </w:p>
    <w:p w14:paraId="4EEFFE0F" w14:textId="67F25DB6" w:rsidR="009604BB" w:rsidRDefault="009604BB" w:rsidP="009604BB">
      <w:pPr>
        <w:tabs>
          <w:tab w:val="left" w:pos="1376"/>
        </w:tabs>
      </w:pPr>
    </w:p>
    <w:p w14:paraId="58020E45" w14:textId="61EA5045" w:rsidR="009604BB" w:rsidRDefault="009604BB" w:rsidP="009604BB">
      <w:pPr>
        <w:tabs>
          <w:tab w:val="left" w:pos="1376"/>
        </w:tabs>
      </w:pPr>
    </w:p>
    <w:p w14:paraId="751653C9" w14:textId="7499355C" w:rsidR="009604BB" w:rsidRDefault="009604BB" w:rsidP="009604BB">
      <w:pPr>
        <w:tabs>
          <w:tab w:val="left" w:pos="1376"/>
        </w:tabs>
      </w:pPr>
    </w:p>
    <w:p w14:paraId="34A107A1" w14:textId="20AE730C" w:rsidR="009604BB" w:rsidRDefault="009604BB" w:rsidP="009604BB">
      <w:pPr>
        <w:tabs>
          <w:tab w:val="left" w:pos="1376"/>
        </w:tabs>
      </w:pPr>
    </w:p>
    <w:p w14:paraId="5F8058BE" w14:textId="59D95281" w:rsidR="009604BB" w:rsidRDefault="009604BB" w:rsidP="009604BB">
      <w:pPr>
        <w:tabs>
          <w:tab w:val="left" w:pos="1376"/>
        </w:tabs>
      </w:pPr>
    </w:p>
    <w:p w14:paraId="013F04C5" w14:textId="69A6AE3D" w:rsidR="009604BB" w:rsidRDefault="009604BB" w:rsidP="009604BB">
      <w:pPr>
        <w:tabs>
          <w:tab w:val="left" w:pos="1376"/>
        </w:tabs>
      </w:pPr>
    </w:p>
    <w:p w14:paraId="329E6FB6" w14:textId="1CD0F12D" w:rsidR="009604BB" w:rsidRPr="009604BB" w:rsidRDefault="009604BB" w:rsidP="009604BB">
      <w:pPr>
        <w:tabs>
          <w:tab w:val="left" w:pos="1376"/>
        </w:tabs>
        <w:rPr>
          <w:b/>
          <w:bCs/>
          <w:sz w:val="40"/>
          <w:szCs w:val="40"/>
          <w:u w:val="single"/>
        </w:rPr>
      </w:pPr>
    </w:p>
    <w:sectPr w:rsidR="009604BB" w:rsidRPr="009604BB">
      <w:footerReference w:type="default" r:id="rId12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A16327" w14:textId="77777777" w:rsidR="002D0D3B" w:rsidRDefault="002D0D3B">
      <w:pPr>
        <w:spacing w:after="0"/>
      </w:pPr>
      <w:r>
        <w:separator/>
      </w:r>
    </w:p>
  </w:endnote>
  <w:endnote w:type="continuationSeparator" w:id="0">
    <w:p w14:paraId="2EC56AC2" w14:textId="77777777" w:rsidR="002D0D3B" w:rsidRDefault="002D0D3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8265C" w14:textId="77777777" w:rsidR="00954AC6" w:rsidRDefault="00B211E6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  <w:p w14:paraId="2B44505E" w14:textId="77777777" w:rsidR="00954AC6" w:rsidRDefault="002D0D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CEC2D3" w14:textId="77777777" w:rsidR="002D0D3B" w:rsidRDefault="002D0D3B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319C74FC" w14:textId="77777777" w:rsidR="002D0D3B" w:rsidRDefault="002D0D3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7A098E"/>
    <w:multiLevelType w:val="multilevel"/>
    <w:tmpl w:val="6380B4C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349"/>
    <w:rsid w:val="00084953"/>
    <w:rsid w:val="0011187E"/>
    <w:rsid w:val="00163B96"/>
    <w:rsid w:val="002D0D3B"/>
    <w:rsid w:val="00317FA6"/>
    <w:rsid w:val="003B1C5C"/>
    <w:rsid w:val="003C52BF"/>
    <w:rsid w:val="00427D0A"/>
    <w:rsid w:val="004C1C23"/>
    <w:rsid w:val="00500EE6"/>
    <w:rsid w:val="005010A9"/>
    <w:rsid w:val="006559B2"/>
    <w:rsid w:val="00815A1B"/>
    <w:rsid w:val="00960349"/>
    <w:rsid w:val="009604BB"/>
    <w:rsid w:val="00B12698"/>
    <w:rsid w:val="00B211E6"/>
    <w:rsid w:val="00B30A18"/>
    <w:rsid w:val="00C22627"/>
    <w:rsid w:val="00C556D9"/>
    <w:rsid w:val="00CB2FDD"/>
    <w:rsid w:val="00F62EF0"/>
    <w:rsid w:val="00F73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B2827"/>
  <w15:docId w15:val="{4F6011AC-3EED-384B-A990-61E6B802F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</w:style>
  <w:style w:type="table" w:styleId="TableGrid">
    <w:name w:val="Table Grid"/>
    <w:basedOn w:val="TableNormal"/>
    <w:uiPriority w:val="39"/>
    <w:rsid w:val="00B126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83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Souad Benelbaida</dc:creator>
  <dc:description/>
  <cp:lastModifiedBy>Hamza Abdulaziz Busuri</cp:lastModifiedBy>
  <cp:revision>2</cp:revision>
  <dcterms:created xsi:type="dcterms:W3CDTF">2020-06-22T20:42:00Z</dcterms:created>
  <dcterms:modified xsi:type="dcterms:W3CDTF">2020-06-22T20:42:00Z</dcterms:modified>
</cp:coreProperties>
</file>