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8ABAE" w14:textId="4271AC40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Summer </w:t>
      </w:r>
      <w:r w:rsidR="004C1C23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2</w:t>
      </w:r>
    </w:p>
    <w:p w14:paraId="568A19F8" w14:textId="0B5497ED" w:rsidR="00F731D9" w:rsidRPr="00F731D9" w:rsidRDefault="00500EE6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Rec </w:t>
      </w:r>
      <w:r w:rsidR="00F731D9"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  <w:r w:rsidR="00163B96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- Money</w:t>
      </w:r>
    </w:p>
    <w:p w14:paraId="2A138336" w14:textId="66E79988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4159D019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57B00682" w:rsidR="00960349" w:rsidRDefault="00B211E6">
      <w:pPr>
        <w:suppressAutoHyphens w:val="0"/>
        <w:spacing w:after="200" w:line="276" w:lineRule="auto"/>
        <w:textAlignment w:val="auto"/>
      </w:pP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75E81C8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401FB2F6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395BF5DF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6804C2E1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3DCDA28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3EDA115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0C6C551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4E6DEBB4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2B8034EE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5134E124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544F561C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2367933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30D6415A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248B50E0" w14:textId="7AE14D88" w:rsidR="00960349" w:rsidRPr="00F731D9" w:rsidRDefault="00B211E6" w:rsidP="00F731D9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Monday </w:t>
      </w:r>
      <w:r w:rsidR="00C22627">
        <w:rPr>
          <w:rFonts w:ascii="Comic Sans MS" w:hAnsi="Comic Sans MS"/>
          <w:b/>
          <w:bCs/>
          <w:sz w:val="28"/>
          <w:szCs w:val="28"/>
          <w:u w:val="single"/>
        </w:rPr>
        <w:t>15</w:t>
      </w:r>
      <w:r w:rsidR="00B12698" w:rsidRPr="00B12698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June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07197BDD" w14:textId="707B55F1" w:rsidR="003B1C5C" w:rsidRDefault="009604BB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6FA03304" wp14:editId="3411F6B9">
            <wp:simplePos x="0" y="0"/>
            <wp:positionH relativeFrom="column">
              <wp:posOffset>899832</wp:posOffset>
            </wp:positionH>
            <wp:positionV relativeFrom="paragraph">
              <wp:posOffset>228292</wp:posOffset>
            </wp:positionV>
            <wp:extent cx="3970616" cy="2675965"/>
            <wp:effectExtent l="0" t="0" r="5080" b="3810"/>
            <wp:wrapNone/>
            <wp:docPr id="4" name="Picture 4" descr="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08 at 19.31.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16" cy="26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01DFE" w14:textId="4B66F1BF" w:rsidR="00B12698" w:rsidRDefault="00B12698">
      <w:pPr>
        <w:rPr>
          <w:rFonts w:ascii="Comic Sans MS" w:hAnsi="Comic Sans MS"/>
          <w:sz w:val="36"/>
          <w:szCs w:val="36"/>
        </w:rPr>
      </w:pPr>
    </w:p>
    <w:p w14:paraId="48817792" w14:textId="4A99D38E" w:rsidR="00F731D9" w:rsidRDefault="00F731D9">
      <w:pPr>
        <w:jc w:val="center"/>
        <w:rPr>
          <w:b/>
          <w:bCs/>
          <w:sz w:val="32"/>
          <w:szCs w:val="32"/>
          <w:u w:val="single"/>
        </w:rPr>
      </w:pPr>
      <w:bookmarkStart w:id="0" w:name="_Hlk35861691"/>
    </w:p>
    <w:p w14:paraId="58B8FC28" w14:textId="00A01D53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00A2F045" w14:textId="13E84930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03009506" w14:textId="0FCEC159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68DDC9B8" w14:textId="0EFDFF35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07EC8422" w14:textId="3A44AD8B" w:rsidR="00C22627" w:rsidRDefault="009604BB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5C77F21" wp14:editId="3BDC5DCA">
            <wp:simplePos x="0" y="0"/>
            <wp:positionH relativeFrom="column">
              <wp:posOffset>900953</wp:posOffset>
            </wp:positionH>
            <wp:positionV relativeFrom="paragraph">
              <wp:posOffset>319928</wp:posOffset>
            </wp:positionV>
            <wp:extent cx="3969491" cy="2811145"/>
            <wp:effectExtent l="0" t="0" r="5715" b="0"/>
            <wp:wrapNone/>
            <wp:docPr id="11" name="Picture 11" descr="A picture containing holding, blue, photo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08 at 19.31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90" cy="2811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6DBB" w14:textId="50AB9D8C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567F0B50" w14:textId="41A6E24E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0C0BB9C7" w14:textId="378521B9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6AEDA2B7" w14:textId="0F78F97A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372A1181" w14:textId="6B79C5EA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48A00CD1" w14:textId="0D5F2407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289C38B7" w14:textId="51704834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72CB2535" w14:textId="09DC2B02" w:rsidR="00C22627" w:rsidRDefault="009604BB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2DA9013C" wp14:editId="54029027">
            <wp:simplePos x="0" y="0"/>
            <wp:positionH relativeFrom="column">
              <wp:posOffset>900953</wp:posOffset>
            </wp:positionH>
            <wp:positionV relativeFrom="paragraph">
              <wp:posOffset>333188</wp:posOffset>
            </wp:positionV>
            <wp:extent cx="3969385" cy="2756535"/>
            <wp:effectExtent l="0" t="0" r="5715" b="0"/>
            <wp:wrapNone/>
            <wp:docPr id="8" name="Picture 8" descr="A picture containing holding, racket, hand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08 at 19.31.2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94D52" w14:textId="45482804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7C340A80" w14:textId="7383C3A9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20F631A4" w14:textId="1FDB352D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3793B599" w14:textId="38AA758A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7E6C097E" w14:textId="11B5293A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6DFB52AF" w14:textId="5DA001C1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5E701E74" w14:textId="0E4D4413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45395103" w14:textId="77777777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585CB0D9" w14:textId="708F3C4D" w:rsidR="00F731D9" w:rsidRDefault="00B211E6" w:rsidP="00CB2FDD">
      <w:pPr>
        <w:jc w:val="center"/>
      </w:pPr>
      <w:r>
        <w:rPr>
          <w:b/>
          <w:bCs/>
          <w:sz w:val="32"/>
          <w:szCs w:val="32"/>
          <w:u w:val="single"/>
        </w:rPr>
        <w:lastRenderedPageBreak/>
        <w:t>Tuesday</w:t>
      </w:r>
      <w:r w:rsidR="00B12698">
        <w:rPr>
          <w:b/>
          <w:bCs/>
          <w:sz w:val="32"/>
          <w:szCs w:val="32"/>
          <w:u w:val="single"/>
        </w:rPr>
        <w:t xml:space="preserve"> </w:t>
      </w:r>
      <w:r w:rsidR="00C22627">
        <w:rPr>
          <w:b/>
          <w:bCs/>
          <w:sz w:val="32"/>
          <w:szCs w:val="32"/>
          <w:u w:val="single"/>
        </w:rPr>
        <w:t>16</w:t>
      </w:r>
      <w:r w:rsidR="00B12698" w:rsidRPr="00B12698">
        <w:rPr>
          <w:b/>
          <w:bCs/>
          <w:sz w:val="32"/>
          <w:szCs w:val="32"/>
          <w:u w:val="single"/>
          <w:vertAlign w:val="superscript"/>
        </w:rPr>
        <w:t>th</w:t>
      </w:r>
      <w:r w:rsidR="00815A1B">
        <w:rPr>
          <w:b/>
          <w:bCs/>
          <w:sz w:val="32"/>
          <w:szCs w:val="32"/>
          <w:u w:val="single"/>
        </w:rPr>
        <w:t xml:space="preserve"> June </w:t>
      </w:r>
      <w:r>
        <w:rPr>
          <w:b/>
          <w:bCs/>
          <w:sz w:val="32"/>
          <w:szCs w:val="32"/>
          <w:u w:val="single"/>
        </w:rPr>
        <w:t>2020</w:t>
      </w:r>
      <w:bookmarkEnd w:id="0"/>
    </w:p>
    <w:p w14:paraId="55E1676E" w14:textId="1E6EC14E" w:rsidR="00F731D9" w:rsidRDefault="00F731D9"/>
    <w:p w14:paraId="01CC2F40" w14:textId="19FAA2E8" w:rsidR="00F731D9" w:rsidRDefault="009604BB"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188B3FC" wp14:editId="262ED5B2">
            <wp:simplePos x="0" y="0"/>
            <wp:positionH relativeFrom="column">
              <wp:posOffset>-148029</wp:posOffset>
            </wp:positionH>
            <wp:positionV relativeFrom="paragraph">
              <wp:posOffset>225126</wp:posOffset>
            </wp:positionV>
            <wp:extent cx="4491318" cy="1478915"/>
            <wp:effectExtent l="0" t="0" r="5080" b="0"/>
            <wp:wrapNone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6-08 at 19.34.3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48" b="28764"/>
                    <a:stretch/>
                  </pic:blipFill>
                  <pic:spPr bwMode="auto">
                    <a:xfrm>
                      <a:off x="0" y="0"/>
                      <a:ext cx="4491318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29217" w14:textId="1B921A37" w:rsidR="00500EE6" w:rsidRDefault="00500EE6" w:rsidP="00500EE6">
      <w:pPr>
        <w:rPr>
          <w:sz w:val="36"/>
          <w:szCs w:val="36"/>
        </w:rPr>
      </w:pPr>
    </w:p>
    <w:p w14:paraId="641C7E3D" w14:textId="3423DF80" w:rsidR="00C22627" w:rsidRDefault="00C22627" w:rsidP="00500EE6">
      <w:pPr>
        <w:rPr>
          <w:sz w:val="36"/>
          <w:szCs w:val="36"/>
        </w:rPr>
      </w:pPr>
    </w:p>
    <w:p w14:paraId="5F41F635" w14:textId="008F3EC0" w:rsidR="00C22627" w:rsidRDefault="00C22627" w:rsidP="00500EE6">
      <w:pPr>
        <w:rPr>
          <w:sz w:val="36"/>
          <w:szCs w:val="36"/>
        </w:rPr>
      </w:pPr>
    </w:p>
    <w:p w14:paraId="12670A05" w14:textId="12B1E0E8" w:rsidR="00C22627" w:rsidRDefault="00C22627" w:rsidP="00500EE6">
      <w:pPr>
        <w:rPr>
          <w:sz w:val="36"/>
          <w:szCs w:val="36"/>
        </w:rPr>
      </w:pPr>
    </w:p>
    <w:p w14:paraId="69025F2B" w14:textId="159A1CEF" w:rsidR="00C22627" w:rsidRDefault="009604BB" w:rsidP="00500EE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C0B4F0A" wp14:editId="61222338">
            <wp:simplePos x="0" y="0"/>
            <wp:positionH relativeFrom="column">
              <wp:posOffset>927212</wp:posOffset>
            </wp:positionH>
            <wp:positionV relativeFrom="paragraph">
              <wp:posOffset>124087</wp:posOffset>
            </wp:positionV>
            <wp:extent cx="4610337" cy="1615579"/>
            <wp:effectExtent l="0" t="0" r="0" b="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6-08 at 19.34.4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1" r="12957" b="23359"/>
                    <a:stretch/>
                  </pic:blipFill>
                  <pic:spPr bwMode="auto">
                    <a:xfrm>
                      <a:off x="0" y="0"/>
                      <a:ext cx="4610337" cy="161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CA65D" w14:textId="22724A53" w:rsidR="00C22627" w:rsidRDefault="00C22627" w:rsidP="00500EE6">
      <w:pPr>
        <w:rPr>
          <w:sz w:val="36"/>
          <w:szCs w:val="36"/>
        </w:rPr>
      </w:pPr>
    </w:p>
    <w:p w14:paraId="765D1958" w14:textId="6CA23E20" w:rsidR="00C22627" w:rsidRDefault="00C22627" w:rsidP="00500EE6">
      <w:pPr>
        <w:rPr>
          <w:sz w:val="36"/>
          <w:szCs w:val="36"/>
        </w:rPr>
      </w:pPr>
    </w:p>
    <w:p w14:paraId="273646E4" w14:textId="79913DC2" w:rsidR="00C22627" w:rsidRDefault="00C22627" w:rsidP="00500EE6">
      <w:pPr>
        <w:rPr>
          <w:sz w:val="36"/>
          <w:szCs w:val="36"/>
        </w:rPr>
      </w:pPr>
    </w:p>
    <w:p w14:paraId="06EACC2A" w14:textId="058E2B50" w:rsidR="00C22627" w:rsidRDefault="00C22627" w:rsidP="00500EE6">
      <w:pPr>
        <w:rPr>
          <w:sz w:val="36"/>
          <w:szCs w:val="36"/>
        </w:rPr>
      </w:pPr>
    </w:p>
    <w:p w14:paraId="3EAAE51B" w14:textId="53FB4651" w:rsidR="00C22627" w:rsidRDefault="009604BB" w:rsidP="00500EE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7FD8ECE" wp14:editId="2F374FB6">
            <wp:simplePos x="0" y="0"/>
            <wp:positionH relativeFrom="column">
              <wp:posOffset>121023</wp:posOffset>
            </wp:positionH>
            <wp:positionV relativeFrom="paragraph">
              <wp:posOffset>36867</wp:posOffset>
            </wp:positionV>
            <wp:extent cx="5634318" cy="4060771"/>
            <wp:effectExtent l="0" t="0" r="5080" b="3810"/>
            <wp:wrapNone/>
            <wp:docPr id="18" name="Picture 18" descr="A picture containing food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6-08 at 19.34.1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" r="1685" b="19395"/>
                    <a:stretch/>
                  </pic:blipFill>
                  <pic:spPr bwMode="auto">
                    <a:xfrm>
                      <a:off x="0" y="0"/>
                      <a:ext cx="5634318" cy="406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7B20C" w14:textId="3FDC43F6" w:rsidR="00C22627" w:rsidRDefault="00C22627" w:rsidP="00500EE6">
      <w:pPr>
        <w:rPr>
          <w:sz w:val="36"/>
          <w:szCs w:val="36"/>
        </w:rPr>
      </w:pPr>
    </w:p>
    <w:p w14:paraId="77A05998" w14:textId="5D9A2051" w:rsidR="00C22627" w:rsidRDefault="00C22627" w:rsidP="00500EE6">
      <w:pPr>
        <w:rPr>
          <w:sz w:val="36"/>
          <w:szCs w:val="36"/>
        </w:rPr>
      </w:pPr>
    </w:p>
    <w:p w14:paraId="7CD6A641" w14:textId="51B4FBDB" w:rsidR="00C22627" w:rsidRDefault="00C22627" w:rsidP="00500EE6">
      <w:pPr>
        <w:rPr>
          <w:sz w:val="36"/>
          <w:szCs w:val="36"/>
        </w:rPr>
      </w:pPr>
    </w:p>
    <w:p w14:paraId="272EDE4C" w14:textId="4C12C600" w:rsidR="00C22627" w:rsidRDefault="00C22627" w:rsidP="00500EE6">
      <w:pPr>
        <w:rPr>
          <w:sz w:val="36"/>
          <w:szCs w:val="36"/>
        </w:rPr>
      </w:pPr>
    </w:p>
    <w:p w14:paraId="0742D747" w14:textId="77777777" w:rsidR="00C22627" w:rsidRPr="00500EE6" w:rsidRDefault="00C22627" w:rsidP="00500EE6"/>
    <w:p w14:paraId="066503E6" w14:textId="7D6518DF" w:rsidR="00500EE6" w:rsidRPr="00500EE6" w:rsidRDefault="00500EE6" w:rsidP="00500EE6"/>
    <w:p w14:paraId="507805D2" w14:textId="604F6DB9" w:rsidR="00500EE6" w:rsidRDefault="00500EE6" w:rsidP="00500EE6"/>
    <w:p w14:paraId="32A1FD7D" w14:textId="51048524" w:rsidR="004C1C23" w:rsidRDefault="004C1C23" w:rsidP="00500EE6">
      <w:pPr>
        <w:jc w:val="center"/>
        <w:rPr>
          <w:sz w:val="32"/>
          <w:szCs w:val="32"/>
        </w:rPr>
      </w:pPr>
      <w:bookmarkStart w:id="1" w:name="_Hlk35861896"/>
    </w:p>
    <w:p w14:paraId="4183B079" w14:textId="7701A222" w:rsidR="004C1C23" w:rsidRDefault="004C1C23" w:rsidP="00500EE6">
      <w:pPr>
        <w:jc w:val="center"/>
        <w:rPr>
          <w:sz w:val="32"/>
          <w:szCs w:val="32"/>
        </w:rPr>
      </w:pPr>
    </w:p>
    <w:p w14:paraId="099BF06C" w14:textId="110A673A" w:rsidR="004C1C23" w:rsidRDefault="004C1C23" w:rsidP="00500EE6">
      <w:pPr>
        <w:jc w:val="center"/>
        <w:rPr>
          <w:sz w:val="32"/>
          <w:szCs w:val="32"/>
        </w:rPr>
      </w:pPr>
    </w:p>
    <w:p w14:paraId="784AB360" w14:textId="5F642313" w:rsidR="004C1C23" w:rsidRDefault="004C1C23" w:rsidP="00500EE6">
      <w:pPr>
        <w:jc w:val="center"/>
        <w:rPr>
          <w:sz w:val="32"/>
          <w:szCs w:val="32"/>
        </w:rPr>
      </w:pPr>
    </w:p>
    <w:p w14:paraId="0EC3979C" w14:textId="77777777" w:rsidR="00CB2FDD" w:rsidRDefault="00CB2FDD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862B57" w14:textId="7B2A8EDE" w:rsidR="00960349" w:rsidRDefault="00B211E6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Wednesday </w:t>
      </w:r>
      <w:r w:rsidR="00B12698">
        <w:rPr>
          <w:rFonts w:ascii="Comic Sans MS" w:hAnsi="Comic Sans MS"/>
          <w:b/>
          <w:bCs/>
          <w:sz w:val="28"/>
          <w:szCs w:val="28"/>
          <w:u w:val="single"/>
        </w:rPr>
        <w:t>1</w:t>
      </w:r>
      <w:r w:rsidR="00C22627">
        <w:rPr>
          <w:rFonts w:ascii="Comic Sans MS" w:hAnsi="Comic Sans MS"/>
          <w:b/>
          <w:bCs/>
          <w:sz w:val="28"/>
          <w:szCs w:val="28"/>
          <w:u w:val="single"/>
        </w:rPr>
        <w:t>7</w:t>
      </w:r>
      <w:r w:rsidR="00B12698" w:rsidRPr="00B12698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B12698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June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53E96E03" w14:textId="06132EBC" w:rsidR="005010A9" w:rsidRDefault="009604BB" w:rsidP="00500EE6">
      <w:pPr>
        <w:jc w:val="center"/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BBA3CAE" wp14:editId="73346185">
            <wp:simplePos x="0" y="0"/>
            <wp:positionH relativeFrom="column">
              <wp:posOffset>-201706</wp:posOffset>
            </wp:positionH>
            <wp:positionV relativeFrom="paragraph">
              <wp:posOffset>81056</wp:posOffset>
            </wp:positionV>
            <wp:extent cx="3395289" cy="2716306"/>
            <wp:effectExtent l="0" t="0" r="0" b="190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6-08 at 19.28.19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0"/>
                    <a:stretch/>
                  </pic:blipFill>
                  <pic:spPr bwMode="auto">
                    <a:xfrm>
                      <a:off x="0" y="0"/>
                      <a:ext cx="3400422" cy="272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3675" w14:textId="1B04112A" w:rsidR="005010A9" w:rsidRDefault="005010A9" w:rsidP="00500EE6">
      <w:pPr>
        <w:jc w:val="center"/>
      </w:pPr>
    </w:p>
    <w:bookmarkEnd w:id="1"/>
    <w:p w14:paraId="64A85310" w14:textId="756F7B70" w:rsidR="005010A9" w:rsidRPr="005010A9" w:rsidRDefault="005010A9" w:rsidP="00C22627">
      <w:pPr>
        <w:rPr>
          <w:sz w:val="40"/>
          <w:szCs w:val="40"/>
        </w:rPr>
      </w:pPr>
    </w:p>
    <w:p w14:paraId="0D850623" w14:textId="453ED514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62B89C79" w:rsidR="00960349" w:rsidRDefault="00960349">
      <w:pPr>
        <w:rPr>
          <w:sz w:val="28"/>
          <w:szCs w:val="28"/>
        </w:rPr>
      </w:pPr>
    </w:p>
    <w:p w14:paraId="5F57C2D8" w14:textId="31BBFBC9" w:rsidR="00C22627" w:rsidRDefault="00C22627">
      <w:pPr>
        <w:rPr>
          <w:sz w:val="28"/>
          <w:szCs w:val="28"/>
        </w:rPr>
      </w:pPr>
    </w:p>
    <w:p w14:paraId="13B71475" w14:textId="71987616" w:rsidR="00C22627" w:rsidRDefault="00C22627">
      <w:pPr>
        <w:rPr>
          <w:sz w:val="28"/>
          <w:szCs w:val="28"/>
        </w:rPr>
      </w:pPr>
    </w:p>
    <w:p w14:paraId="00F722EE" w14:textId="2403BE88" w:rsidR="00C22627" w:rsidRDefault="00C22627">
      <w:pPr>
        <w:rPr>
          <w:sz w:val="28"/>
          <w:szCs w:val="28"/>
        </w:rPr>
      </w:pPr>
    </w:p>
    <w:p w14:paraId="3EB1387B" w14:textId="3297F43A" w:rsidR="00C22627" w:rsidRDefault="009604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E987E62" wp14:editId="260764E9">
            <wp:simplePos x="0" y="0"/>
            <wp:positionH relativeFrom="column">
              <wp:posOffset>3027045</wp:posOffset>
            </wp:positionH>
            <wp:positionV relativeFrom="paragraph">
              <wp:posOffset>117512</wp:posOffset>
            </wp:positionV>
            <wp:extent cx="3292081" cy="2837330"/>
            <wp:effectExtent l="0" t="0" r="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6-08 at 19.28.2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5" b="8442"/>
                    <a:stretch/>
                  </pic:blipFill>
                  <pic:spPr bwMode="auto">
                    <a:xfrm>
                      <a:off x="0" y="0"/>
                      <a:ext cx="3292081" cy="28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82150" w14:textId="74A9D687" w:rsidR="00C22627" w:rsidRDefault="00C22627">
      <w:pPr>
        <w:rPr>
          <w:sz w:val="28"/>
          <w:szCs w:val="28"/>
        </w:rPr>
      </w:pPr>
    </w:p>
    <w:p w14:paraId="398DCA1B" w14:textId="3EDA916A" w:rsidR="00C22627" w:rsidRDefault="00C22627">
      <w:pPr>
        <w:rPr>
          <w:sz w:val="28"/>
          <w:szCs w:val="28"/>
        </w:rPr>
      </w:pPr>
    </w:p>
    <w:p w14:paraId="044CB90B" w14:textId="7CE4D11D" w:rsidR="00C22627" w:rsidRDefault="00C22627">
      <w:pPr>
        <w:rPr>
          <w:sz w:val="28"/>
          <w:szCs w:val="28"/>
        </w:rPr>
      </w:pPr>
    </w:p>
    <w:p w14:paraId="1E1555D8" w14:textId="469100B8" w:rsidR="00C22627" w:rsidRDefault="00C22627">
      <w:pPr>
        <w:rPr>
          <w:sz w:val="28"/>
          <w:szCs w:val="28"/>
        </w:rPr>
      </w:pPr>
    </w:p>
    <w:p w14:paraId="77C47AFC" w14:textId="605633E4" w:rsidR="00C22627" w:rsidRDefault="00C22627">
      <w:pPr>
        <w:rPr>
          <w:sz w:val="28"/>
          <w:szCs w:val="28"/>
        </w:rPr>
      </w:pPr>
    </w:p>
    <w:p w14:paraId="2083B3B6" w14:textId="5EF68029" w:rsidR="00C22627" w:rsidRDefault="00C22627">
      <w:pPr>
        <w:rPr>
          <w:sz w:val="28"/>
          <w:szCs w:val="28"/>
        </w:rPr>
      </w:pPr>
    </w:p>
    <w:p w14:paraId="3AF08D91" w14:textId="672FE943" w:rsidR="00C22627" w:rsidRDefault="00C22627">
      <w:pPr>
        <w:rPr>
          <w:sz w:val="28"/>
          <w:szCs w:val="28"/>
        </w:rPr>
      </w:pPr>
    </w:p>
    <w:p w14:paraId="2AA5D25E" w14:textId="7C16FD97" w:rsidR="00C22627" w:rsidRDefault="009604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3D25440" wp14:editId="03DBA8ED">
            <wp:simplePos x="0" y="0"/>
            <wp:positionH relativeFrom="column">
              <wp:posOffset>-362510</wp:posOffset>
            </wp:positionH>
            <wp:positionV relativeFrom="paragraph">
              <wp:posOffset>244587</wp:posOffset>
            </wp:positionV>
            <wp:extent cx="3186953" cy="2702040"/>
            <wp:effectExtent l="0" t="0" r="1270" b="3175"/>
            <wp:wrapNone/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06-08 at 19.28.5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" b="7203"/>
                    <a:stretch/>
                  </pic:blipFill>
                  <pic:spPr bwMode="auto">
                    <a:xfrm>
                      <a:off x="0" y="0"/>
                      <a:ext cx="3186953" cy="27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3FF96" w14:textId="10829190" w:rsidR="00C22627" w:rsidRDefault="00C22627">
      <w:pPr>
        <w:rPr>
          <w:sz w:val="28"/>
          <w:szCs w:val="28"/>
        </w:rPr>
      </w:pPr>
    </w:p>
    <w:p w14:paraId="5D02AE05" w14:textId="6A77DB5B" w:rsidR="00C22627" w:rsidRDefault="00C22627">
      <w:pPr>
        <w:rPr>
          <w:sz w:val="28"/>
          <w:szCs w:val="28"/>
        </w:rPr>
      </w:pPr>
    </w:p>
    <w:p w14:paraId="48FB1F14" w14:textId="385ECE65" w:rsidR="00C22627" w:rsidRDefault="00C22627">
      <w:pPr>
        <w:rPr>
          <w:sz w:val="28"/>
          <w:szCs w:val="28"/>
        </w:rPr>
      </w:pPr>
    </w:p>
    <w:p w14:paraId="2113A715" w14:textId="5A8AF1B3" w:rsidR="00C22627" w:rsidRDefault="00C22627">
      <w:pPr>
        <w:rPr>
          <w:sz w:val="28"/>
          <w:szCs w:val="28"/>
        </w:rPr>
      </w:pPr>
    </w:p>
    <w:p w14:paraId="60233610" w14:textId="41DDE5E5" w:rsidR="00C22627" w:rsidRDefault="00C22627">
      <w:pPr>
        <w:rPr>
          <w:sz w:val="28"/>
          <w:szCs w:val="28"/>
        </w:rPr>
      </w:pPr>
    </w:p>
    <w:p w14:paraId="78C9531C" w14:textId="77777777" w:rsidR="00C22627" w:rsidRDefault="00C22627">
      <w:pPr>
        <w:rPr>
          <w:sz w:val="28"/>
          <w:szCs w:val="28"/>
        </w:rPr>
      </w:pPr>
    </w:p>
    <w:p w14:paraId="2C1C5926" w14:textId="77777777" w:rsidR="00500EE6" w:rsidRDefault="00500EE6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5C7AA6BE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B12698">
        <w:rPr>
          <w:rFonts w:ascii="Comic Sans MS" w:hAnsi="Comic Sans MS"/>
          <w:b/>
          <w:bCs/>
          <w:sz w:val="28"/>
          <w:szCs w:val="28"/>
          <w:u w:val="single"/>
        </w:rPr>
        <w:t>1</w:t>
      </w:r>
      <w:r w:rsidR="00C22627">
        <w:rPr>
          <w:rFonts w:ascii="Comic Sans MS" w:hAnsi="Comic Sans MS"/>
          <w:b/>
          <w:bCs/>
          <w:sz w:val="28"/>
          <w:szCs w:val="28"/>
          <w:u w:val="single"/>
        </w:rPr>
        <w:t>8</w:t>
      </w:r>
      <w:r w:rsidR="00815A1B" w:rsidRPr="00815A1B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June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2E6300DF" w14:textId="50DCE541" w:rsidR="00960349" w:rsidRDefault="009604BB">
      <w:pPr>
        <w:tabs>
          <w:tab w:val="center" w:pos="4513"/>
        </w:tabs>
        <w:jc w:val="center"/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2FE4134F" wp14:editId="43758B47">
            <wp:simplePos x="0" y="0"/>
            <wp:positionH relativeFrom="column">
              <wp:posOffset>80682</wp:posOffset>
            </wp:positionH>
            <wp:positionV relativeFrom="paragraph">
              <wp:posOffset>54163</wp:posOffset>
            </wp:positionV>
            <wp:extent cx="5731510" cy="2138082"/>
            <wp:effectExtent l="0" t="0" r="0" b="0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08 at 19.31.5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41" cy="214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E6">
        <w:t xml:space="preserve"> </w:t>
      </w:r>
    </w:p>
    <w:p w14:paraId="009B26F7" w14:textId="3F66411E" w:rsidR="00B12698" w:rsidRDefault="00B12698">
      <w:pPr>
        <w:rPr>
          <w:sz w:val="40"/>
          <w:szCs w:val="40"/>
        </w:rPr>
      </w:pPr>
    </w:p>
    <w:p w14:paraId="6DD156B2" w14:textId="3DD03D83" w:rsidR="00B12698" w:rsidRDefault="00B12698">
      <w:pPr>
        <w:rPr>
          <w:b/>
          <w:bCs/>
          <w:sz w:val="28"/>
          <w:szCs w:val="28"/>
          <w:u w:val="single"/>
        </w:rPr>
      </w:pPr>
    </w:p>
    <w:p w14:paraId="4BB51B80" w14:textId="4A682F04" w:rsidR="00B12698" w:rsidRDefault="00B12698">
      <w:pPr>
        <w:rPr>
          <w:b/>
          <w:bCs/>
          <w:sz w:val="28"/>
          <w:szCs w:val="28"/>
          <w:u w:val="single"/>
        </w:rPr>
      </w:pPr>
    </w:p>
    <w:p w14:paraId="7C720CCD" w14:textId="49B15B13" w:rsidR="004C1C23" w:rsidRDefault="004C1C23">
      <w:pPr>
        <w:rPr>
          <w:rFonts w:ascii="Comic Sans MS" w:hAnsi="Comic Sans MS" w:cs="Calibri"/>
          <w:sz w:val="28"/>
          <w:szCs w:val="28"/>
        </w:rPr>
      </w:pPr>
    </w:p>
    <w:p w14:paraId="0273F0D7" w14:textId="10F29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68DA5F01" w:rsidR="00960349" w:rsidRDefault="009604BB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B7ED91E" wp14:editId="55A312DF">
            <wp:simplePos x="0" y="0"/>
            <wp:positionH relativeFrom="column">
              <wp:posOffset>82323</wp:posOffset>
            </wp:positionH>
            <wp:positionV relativeFrom="paragraph">
              <wp:posOffset>172123</wp:posOffset>
            </wp:positionV>
            <wp:extent cx="5731510" cy="2259106"/>
            <wp:effectExtent l="0" t="0" r="0" b="1905"/>
            <wp:wrapNone/>
            <wp:docPr id="38" name="Picture 38" descr="A picture containing clock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20-06-08 at 19.32.0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984D7" w14:textId="091AEBF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4BFFBE6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1C376F81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34705E4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333705E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46AC8699" w:rsidR="00960349" w:rsidRDefault="009604BB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11F9EA7" wp14:editId="33BD7A44">
            <wp:simplePos x="0" y="0"/>
            <wp:positionH relativeFrom="column">
              <wp:posOffset>-497541</wp:posOffset>
            </wp:positionH>
            <wp:positionV relativeFrom="paragraph">
              <wp:posOffset>442855</wp:posOffset>
            </wp:positionV>
            <wp:extent cx="6805295" cy="3872753"/>
            <wp:effectExtent l="0" t="0" r="1905" b="1270"/>
            <wp:wrapNone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0-06-08 at 19.33.5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362" cy="387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E571" w14:textId="1106A31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0B4CBD56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5A925CE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1897681D" w:rsidR="00960349" w:rsidRDefault="00960349"/>
    <w:p w14:paraId="77A6617E" w14:textId="0D17B83D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0176C2B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4F5EDE1A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6B4C288" w14:textId="19E084CC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5533F81" w14:textId="08F94B8D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ED4224F" w14:textId="0B35127C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E12D419" w14:textId="77777777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28D0C9D8" w14:textId="77777777" w:rsidR="005010A9" w:rsidRDefault="005010A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2F1B0E99" w:rsidR="00960349" w:rsidRDefault="00B211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B12698">
        <w:rPr>
          <w:rFonts w:ascii="Comic Sans MS" w:hAnsi="Comic Sans MS" w:cs="Calibri"/>
          <w:b/>
          <w:bCs/>
          <w:sz w:val="28"/>
          <w:szCs w:val="28"/>
          <w:u w:val="single"/>
        </w:rPr>
        <w:t>1</w:t>
      </w:r>
      <w:r w:rsidR="00C22627">
        <w:rPr>
          <w:rFonts w:ascii="Comic Sans MS" w:hAnsi="Comic Sans MS" w:cs="Calibri"/>
          <w:b/>
          <w:bCs/>
          <w:sz w:val="28"/>
          <w:szCs w:val="28"/>
          <w:u w:val="single"/>
        </w:rPr>
        <w:t>9</w:t>
      </w:r>
      <w:r w:rsidR="00815A1B" w:rsidRPr="00815A1B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th</w:t>
      </w:r>
      <w:r w:rsidR="00815A1B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June 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>2020</w:t>
      </w:r>
    </w:p>
    <w:p w14:paraId="4591E8C0" w14:textId="47B27082" w:rsidR="00500EE6" w:rsidRDefault="009604BB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2C6C4A" wp14:editId="7F9A6DB5">
            <wp:simplePos x="0" y="0"/>
            <wp:positionH relativeFrom="column">
              <wp:posOffset>-134769</wp:posOffset>
            </wp:positionH>
            <wp:positionV relativeFrom="paragraph">
              <wp:posOffset>80645</wp:posOffset>
            </wp:positionV>
            <wp:extent cx="3965201" cy="2593251"/>
            <wp:effectExtent l="0" t="0" r="0" b="0"/>
            <wp:wrapNone/>
            <wp:docPr id="40" name="Picture 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0-06-08 at 19.30.10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3"/>
                    <a:stretch/>
                  </pic:blipFill>
                  <pic:spPr bwMode="auto">
                    <a:xfrm>
                      <a:off x="0" y="0"/>
                      <a:ext cx="3965201" cy="259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BBCB" w14:textId="14D886F2" w:rsidR="00500EE6" w:rsidRPr="00500EE6" w:rsidRDefault="00500EE6" w:rsidP="005010A9">
      <w:pPr>
        <w:suppressAutoHyphens w:val="0"/>
      </w:pPr>
    </w:p>
    <w:p w14:paraId="55E6938A" w14:textId="3171F3CC" w:rsidR="00960349" w:rsidRDefault="00960349">
      <w:pPr>
        <w:suppressAutoHyphens w:val="0"/>
      </w:pPr>
    </w:p>
    <w:p w14:paraId="0BE45DE0" w14:textId="77777777" w:rsidR="009604BB" w:rsidRDefault="009604BB" w:rsidP="005010A9"/>
    <w:p w14:paraId="2B075600" w14:textId="77777777" w:rsidR="009604BB" w:rsidRDefault="009604BB" w:rsidP="005010A9"/>
    <w:p w14:paraId="6FFB9BA9" w14:textId="4E2C343A" w:rsidR="003B1C5C" w:rsidRDefault="003B1C5C" w:rsidP="005010A9"/>
    <w:p w14:paraId="65649CEB" w14:textId="5FE4C261" w:rsidR="009604BB" w:rsidRPr="009604BB" w:rsidRDefault="009604BB" w:rsidP="009604BB"/>
    <w:p w14:paraId="6601E95D" w14:textId="726284BA" w:rsidR="009604BB" w:rsidRPr="009604BB" w:rsidRDefault="009604BB" w:rsidP="009604BB"/>
    <w:p w14:paraId="488ABBA5" w14:textId="0D4D8E53" w:rsidR="009604BB" w:rsidRPr="009604BB" w:rsidRDefault="009604BB" w:rsidP="009604BB"/>
    <w:p w14:paraId="7359B069" w14:textId="52D19711" w:rsidR="009604BB" w:rsidRPr="009604BB" w:rsidRDefault="009604BB" w:rsidP="009604BB"/>
    <w:p w14:paraId="4D9D48CF" w14:textId="79A7D15C" w:rsidR="009604BB" w:rsidRPr="009604BB" w:rsidRDefault="009604BB" w:rsidP="009604BB">
      <w:r>
        <w:rPr>
          <w:noProof/>
        </w:rPr>
        <w:drawing>
          <wp:anchor distT="0" distB="0" distL="114300" distR="114300" simplePos="0" relativeHeight="251671552" behindDoc="0" locked="0" layoutInCell="1" allowOverlap="1" wp14:anchorId="374FE77C" wp14:editId="7A110E96">
            <wp:simplePos x="0" y="0"/>
            <wp:positionH relativeFrom="column">
              <wp:posOffset>2164977</wp:posOffset>
            </wp:positionH>
            <wp:positionV relativeFrom="paragraph">
              <wp:posOffset>179593</wp:posOffset>
            </wp:positionV>
            <wp:extent cx="4005169" cy="2501049"/>
            <wp:effectExtent l="0" t="0" r="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20-06-08 at 19.30.1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2"/>
                    <a:stretch/>
                  </pic:blipFill>
                  <pic:spPr bwMode="auto">
                    <a:xfrm>
                      <a:off x="0" y="0"/>
                      <a:ext cx="4005169" cy="250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91A5" w14:textId="6E7322A2" w:rsidR="009604BB" w:rsidRPr="009604BB" w:rsidRDefault="009604BB" w:rsidP="009604BB"/>
    <w:p w14:paraId="76B67D56" w14:textId="77768DB6" w:rsidR="009604BB" w:rsidRPr="009604BB" w:rsidRDefault="009604BB" w:rsidP="009604BB"/>
    <w:p w14:paraId="7C83B1D9" w14:textId="634ABE7A" w:rsidR="009604BB" w:rsidRPr="009604BB" w:rsidRDefault="009604BB" w:rsidP="009604BB"/>
    <w:p w14:paraId="457A36D8" w14:textId="7C96E537" w:rsidR="009604BB" w:rsidRDefault="009604BB" w:rsidP="009604BB"/>
    <w:p w14:paraId="43E46CA3" w14:textId="2D287438" w:rsidR="009604BB" w:rsidRDefault="009604BB" w:rsidP="009604BB"/>
    <w:p w14:paraId="03FF5B5E" w14:textId="7DDEB2B9" w:rsidR="009604BB" w:rsidRDefault="009604BB" w:rsidP="009604BB">
      <w:pPr>
        <w:tabs>
          <w:tab w:val="left" w:pos="1376"/>
        </w:tabs>
      </w:pPr>
      <w:r>
        <w:tab/>
      </w:r>
    </w:p>
    <w:p w14:paraId="637B5C37" w14:textId="0E8D914F" w:rsidR="009604BB" w:rsidRDefault="009604BB" w:rsidP="009604BB">
      <w:pPr>
        <w:tabs>
          <w:tab w:val="left" w:pos="1376"/>
        </w:tabs>
      </w:pPr>
    </w:p>
    <w:p w14:paraId="680C49AE" w14:textId="3A738B14" w:rsidR="009604BB" w:rsidRDefault="009604BB" w:rsidP="009604BB">
      <w:pPr>
        <w:tabs>
          <w:tab w:val="left" w:pos="1376"/>
        </w:tabs>
      </w:pPr>
    </w:p>
    <w:p w14:paraId="7DAB4332" w14:textId="2E3DD990" w:rsidR="009604BB" w:rsidRDefault="009604BB" w:rsidP="009604BB">
      <w:pPr>
        <w:tabs>
          <w:tab w:val="left" w:pos="1376"/>
        </w:tabs>
      </w:pPr>
    </w:p>
    <w:p w14:paraId="15D041A8" w14:textId="10DC8265" w:rsidR="009604BB" w:rsidRDefault="009604BB" w:rsidP="009604BB">
      <w:pPr>
        <w:tabs>
          <w:tab w:val="left" w:pos="1376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202BED4" wp14:editId="5FEB6ED5">
            <wp:simplePos x="0" y="0"/>
            <wp:positionH relativeFrom="column">
              <wp:posOffset>-40005</wp:posOffset>
            </wp:positionH>
            <wp:positionV relativeFrom="paragraph">
              <wp:posOffset>201631</wp:posOffset>
            </wp:positionV>
            <wp:extent cx="4006850" cy="2514600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20-06-08 at 19.30.36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5"/>
                    <a:stretch/>
                  </pic:blipFill>
                  <pic:spPr bwMode="auto">
                    <a:xfrm>
                      <a:off x="0" y="0"/>
                      <a:ext cx="40068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5CBAE" w14:textId="6F67BBEC" w:rsidR="009604BB" w:rsidRDefault="009604BB" w:rsidP="009604BB">
      <w:pPr>
        <w:tabs>
          <w:tab w:val="left" w:pos="1376"/>
        </w:tabs>
      </w:pPr>
    </w:p>
    <w:p w14:paraId="5631DF1A" w14:textId="7E6ECE3D" w:rsidR="009604BB" w:rsidRDefault="009604BB" w:rsidP="009604BB">
      <w:pPr>
        <w:tabs>
          <w:tab w:val="left" w:pos="1376"/>
        </w:tabs>
      </w:pPr>
    </w:p>
    <w:p w14:paraId="4EEFFE0F" w14:textId="67F25DB6" w:rsidR="009604BB" w:rsidRDefault="009604BB" w:rsidP="009604BB">
      <w:pPr>
        <w:tabs>
          <w:tab w:val="left" w:pos="1376"/>
        </w:tabs>
      </w:pPr>
    </w:p>
    <w:p w14:paraId="58020E45" w14:textId="61EA5045" w:rsidR="009604BB" w:rsidRDefault="009604BB" w:rsidP="009604BB">
      <w:pPr>
        <w:tabs>
          <w:tab w:val="left" w:pos="1376"/>
        </w:tabs>
      </w:pPr>
    </w:p>
    <w:p w14:paraId="751653C9" w14:textId="7499355C" w:rsidR="009604BB" w:rsidRDefault="009604BB" w:rsidP="009604BB">
      <w:pPr>
        <w:tabs>
          <w:tab w:val="left" w:pos="1376"/>
        </w:tabs>
      </w:pPr>
    </w:p>
    <w:p w14:paraId="34A107A1" w14:textId="20AE730C" w:rsidR="009604BB" w:rsidRDefault="009604BB" w:rsidP="009604BB">
      <w:pPr>
        <w:tabs>
          <w:tab w:val="left" w:pos="1376"/>
        </w:tabs>
      </w:pPr>
    </w:p>
    <w:p w14:paraId="5F8058BE" w14:textId="59D95281" w:rsidR="009604BB" w:rsidRDefault="009604BB" w:rsidP="009604BB">
      <w:pPr>
        <w:tabs>
          <w:tab w:val="left" w:pos="1376"/>
        </w:tabs>
      </w:pPr>
    </w:p>
    <w:p w14:paraId="013F04C5" w14:textId="69A6AE3D" w:rsidR="009604BB" w:rsidRDefault="009604BB" w:rsidP="009604BB">
      <w:pPr>
        <w:tabs>
          <w:tab w:val="left" w:pos="1376"/>
        </w:tabs>
      </w:pPr>
    </w:p>
    <w:p w14:paraId="3A774E9A" w14:textId="0E0F333B" w:rsidR="009604BB" w:rsidRDefault="009604BB" w:rsidP="009604BB">
      <w:pPr>
        <w:tabs>
          <w:tab w:val="left" w:pos="1376"/>
        </w:tabs>
      </w:pPr>
    </w:p>
    <w:p w14:paraId="782D0445" w14:textId="7209C0DA" w:rsidR="009604BB" w:rsidRDefault="009604BB" w:rsidP="009604BB">
      <w:pPr>
        <w:tabs>
          <w:tab w:val="left" w:pos="1376"/>
        </w:tabs>
      </w:pPr>
    </w:p>
    <w:p w14:paraId="7B3859B6" w14:textId="1E2B5D7B" w:rsidR="009604BB" w:rsidRDefault="009604BB" w:rsidP="009604BB">
      <w:pPr>
        <w:tabs>
          <w:tab w:val="left" w:pos="1376"/>
        </w:tabs>
      </w:pPr>
    </w:p>
    <w:p w14:paraId="329E6FB6" w14:textId="6969653D" w:rsidR="009604BB" w:rsidRPr="009604BB" w:rsidRDefault="009604BB" w:rsidP="009604BB">
      <w:pPr>
        <w:tabs>
          <w:tab w:val="left" w:pos="1376"/>
        </w:tabs>
        <w:rPr>
          <w:b/>
          <w:bCs/>
          <w:sz w:val="40"/>
          <w:szCs w:val="40"/>
          <w:u w:val="single"/>
        </w:rPr>
      </w:pPr>
      <w:r w:rsidRPr="009604BB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3600" behindDoc="0" locked="0" layoutInCell="1" allowOverlap="1" wp14:anchorId="10ADE2F3" wp14:editId="4591D4E4">
            <wp:simplePos x="0" y="0"/>
            <wp:positionH relativeFrom="column">
              <wp:posOffset>-376517</wp:posOffset>
            </wp:positionH>
            <wp:positionV relativeFrom="paragraph">
              <wp:posOffset>762821</wp:posOffset>
            </wp:positionV>
            <wp:extent cx="6642316" cy="6414247"/>
            <wp:effectExtent l="0" t="0" r="0" b="0"/>
            <wp:wrapNone/>
            <wp:docPr id="43" name="Picture 4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20-06-08 at 19.35.0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316" cy="641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4BB">
        <w:rPr>
          <w:b/>
          <w:bCs/>
          <w:sz w:val="40"/>
          <w:szCs w:val="40"/>
          <w:u w:val="single"/>
        </w:rPr>
        <w:t>Challenge:</w:t>
      </w:r>
    </w:p>
    <w:sectPr w:rsidR="009604BB" w:rsidRPr="009604BB">
      <w:footerReference w:type="default" r:id="rId23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CE8AD" w14:textId="77777777" w:rsidR="00F62EF0" w:rsidRDefault="00F62EF0">
      <w:pPr>
        <w:spacing w:after="0"/>
      </w:pPr>
      <w:r>
        <w:separator/>
      </w:r>
    </w:p>
  </w:endnote>
  <w:endnote w:type="continuationSeparator" w:id="0">
    <w:p w14:paraId="75A8C929" w14:textId="77777777" w:rsidR="00F62EF0" w:rsidRDefault="00F62E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F62E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331C9" w14:textId="77777777" w:rsidR="00F62EF0" w:rsidRDefault="00F62EF0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D7264F1" w14:textId="77777777" w:rsidR="00F62EF0" w:rsidRDefault="00F62EF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349"/>
    <w:rsid w:val="00084953"/>
    <w:rsid w:val="0011187E"/>
    <w:rsid w:val="00163B96"/>
    <w:rsid w:val="00317FA6"/>
    <w:rsid w:val="003B1C5C"/>
    <w:rsid w:val="003C52BF"/>
    <w:rsid w:val="00427D0A"/>
    <w:rsid w:val="004C1C23"/>
    <w:rsid w:val="00500EE6"/>
    <w:rsid w:val="005010A9"/>
    <w:rsid w:val="00815A1B"/>
    <w:rsid w:val="00960349"/>
    <w:rsid w:val="009604BB"/>
    <w:rsid w:val="00B12698"/>
    <w:rsid w:val="00B211E6"/>
    <w:rsid w:val="00B30A18"/>
    <w:rsid w:val="00C22627"/>
    <w:rsid w:val="00C556D9"/>
    <w:rsid w:val="00CB2FDD"/>
    <w:rsid w:val="00F62EF0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B126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2</cp:revision>
  <dcterms:created xsi:type="dcterms:W3CDTF">2020-06-08T20:20:00Z</dcterms:created>
  <dcterms:modified xsi:type="dcterms:W3CDTF">2020-06-08T20:20:00Z</dcterms:modified>
</cp:coreProperties>
</file>