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8ABAE" w14:textId="1F248189" w:rsidR="003B1C5C" w:rsidRPr="00F731D9" w:rsidRDefault="00F731D9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Summer 1</w:t>
      </w:r>
    </w:p>
    <w:p w14:paraId="568A19F8" w14:textId="1015A40E" w:rsidR="00F731D9" w:rsidRPr="00F731D9" w:rsidRDefault="00500EE6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Rec </w:t>
      </w:r>
      <w:r w:rsidR="00F731D9"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Maths</w:t>
      </w:r>
    </w:p>
    <w:p w14:paraId="2A138336" w14:textId="0203EEF7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6BF32A35" w14:textId="77777777" w:rsidR="00F731D9" w:rsidRDefault="00F731D9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3683FC40" w14:textId="64ABB389" w:rsidR="00960349" w:rsidRDefault="00B211E6">
      <w:pPr>
        <w:suppressAutoHyphens w:val="0"/>
        <w:spacing w:after="200" w:line="276" w:lineRule="auto"/>
        <w:textAlignment w:val="auto"/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80E0B" wp14:editId="438F7218">
                <wp:simplePos x="0" y="0"/>
                <wp:positionH relativeFrom="column">
                  <wp:posOffset>5208907</wp:posOffset>
                </wp:positionH>
                <wp:positionV relativeFrom="paragraph">
                  <wp:posOffset>13331</wp:posOffset>
                </wp:positionV>
                <wp:extent cx="242572" cy="172721"/>
                <wp:effectExtent l="0" t="0" r="11428" b="17779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2" cy="172721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00"/>
                            </a:gs>
                            <a:gs pos="100000">
                              <a:srgbClr val="767600"/>
                            </a:gs>
                          </a:gsLst>
                          <a:lin ang="5400000"/>
                        </a:gradFill>
                        <a:ln w="9528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B916BBC" id="AutoShape 2" o:spid="_x0000_s1026" style="position:absolute;margin-left:410.15pt;margin-top:1.05pt;width:19.1pt;height:1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" path="m10800,at,,21600,21600,10800,,10800,xem7305,6350at6140,6350,8470,8680,7305,6350,7305,6350xem14295,6350at13130,6350,15460,8680,14295,6350,14295,6350xem4870,15510nfc8680,17520,12920,17520,16730,15510e" fillcolor="yellow" strokecolor="yellow" strokeweight=".26467mm">
                <v:fill color2="#767600" focus="100%" type="gradient">
                  <o:fill v:ext="view" type="gradientUnscaled"/>
                </v:fill>
                <v:path arrowok="t" o:connecttype="custom" o:connectlocs="121286,0;242572,86361;121286,172721;0,86361;35487,25268;35487,147453;207085,147453;207085,25268" o:connectangles="270,0,90,180,270,90,90,270" textboxrect="3200,3200,18400,18400"/>
              </v:shape>
            </w:pict>
          </mc:Fallback>
        </mc:AlternateContent>
      </w:r>
      <w:r>
        <w:rPr>
          <w:rFonts w:ascii="Comic Sans MS" w:hAnsi="Comic Sans MS"/>
          <w:color w:val="FF0000"/>
          <w:sz w:val="28"/>
          <w:szCs w:val="28"/>
          <w:u w:val="single"/>
        </w:rPr>
        <w:t>Notes for parents</w:t>
      </w:r>
    </w:p>
    <w:p w14:paraId="0070EB7C" w14:textId="6DAF5EA0" w:rsidR="00960349" w:rsidRDefault="00B211E6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(Remember gold prizes from me for neat outstanding work)</w:t>
      </w:r>
    </w:p>
    <w:p w14:paraId="7BCE220C" w14:textId="2DFD255D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38F3620" w14:textId="580FB38E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do not have access to a printer, provide your child with an exercise book to do their work in. </w:t>
      </w:r>
    </w:p>
    <w:p w14:paraId="6D684412" w14:textId="77777777" w:rsidR="003B1C5C" w:rsidRDefault="003B1C5C">
      <w:pPr>
        <w:suppressAutoHyphens w:val="0"/>
        <w:spacing w:after="200" w:line="276" w:lineRule="auto"/>
        <w:textAlignment w:val="auto"/>
      </w:pPr>
    </w:p>
    <w:p w14:paraId="0706AB6C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short date (today's date)</w:t>
      </w:r>
    </w:p>
    <w:p w14:paraId="25EB0AA1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L.O:</w:t>
      </w:r>
    </w:p>
    <w:p w14:paraId="450390E7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 xml:space="preserve">Miss a line </w:t>
      </w:r>
    </w:p>
    <w:p w14:paraId="34DAB7E9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Question numbers in the margin and write answers on the line.</w:t>
      </w:r>
    </w:p>
    <w:p w14:paraId="45CE3A77" w14:textId="77777777" w:rsidR="00960349" w:rsidRDefault="00960349">
      <w:pPr>
        <w:suppressAutoHyphens w:val="0"/>
        <w:spacing w:after="200" w:line="276" w:lineRule="auto"/>
        <w:ind w:left="360"/>
        <w:textAlignment w:val="auto"/>
        <w:rPr>
          <w:rFonts w:ascii="Comic Sans MS" w:hAnsi="Comic Sans MS"/>
          <w:sz w:val="28"/>
          <w:szCs w:val="28"/>
        </w:rPr>
      </w:pPr>
    </w:p>
    <w:p w14:paraId="13A5B263" w14:textId="77777777" w:rsidR="00960349" w:rsidRDefault="00B211E6">
      <w:pPr>
        <w:suppressAutoHyphens w:val="0"/>
        <w:spacing w:after="200" w:line="276" w:lineRule="auto"/>
        <w:ind w:left="720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(I will be asking your parents if your work looks neat and to send me a picture of your amazing work. I myself will check your work once you come back to school in </w:t>
      </w:r>
      <w:proofErr w:type="spellStart"/>
      <w:r>
        <w:rPr>
          <w:rFonts w:ascii="Comic Sans MS" w:hAnsi="Comic Sans MS"/>
          <w:sz w:val="28"/>
          <w:szCs w:val="28"/>
        </w:rPr>
        <w:t>sha</w:t>
      </w:r>
      <w:proofErr w:type="spellEnd"/>
      <w:r>
        <w:rPr>
          <w:rFonts w:ascii="Comic Sans MS" w:hAnsi="Comic Sans MS"/>
          <w:sz w:val="28"/>
          <w:szCs w:val="28"/>
        </w:rPr>
        <w:t xml:space="preserve"> Allah)</w:t>
      </w:r>
    </w:p>
    <w:p w14:paraId="1B085B70" w14:textId="19BF333A" w:rsidR="00960349" w:rsidRDefault="00960349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571D06E5" w14:textId="0F9E5C55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4948D3E3" w14:textId="09F58F59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63BA886" w14:textId="3258D625" w:rsidR="00960349" w:rsidRDefault="00960349">
      <w:pPr>
        <w:rPr>
          <w:rFonts w:ascii="Comic Sans MS" w:hAnsi="Comic Sans MS"/>
          <w:color w:val="00B050"/>
          <w:sz w:val="28"/>
          <w:szCs w:val="28"/>
          <w:u w:val="single"/>
        </w:rPr>
      </w:pPr>
    </w:p>
    <w:p w14:paraId="151C1785" w14:textId="77777777" w:rsidR="00F731D9" w:rsidRDefault="00F731D9">
      <w:pPr>
        <w:rPr>
          <w:b/>
          <w:bCs/>
          <w:sz w:val="32"/>
          <w:szCs w:val="32"/>
          <w:u w:val="single"/>
        </w:rPr>
      </w:pPr>
    </w:p>
    <w:p w14:paraId="248B50E0" w14:textId="0FA484DA" w:rsidR="00960349" w:rsidRPr="00F731D9" w:rsidRDefault="00B211E6" w:rsidP="00F731D9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Monday </w:t>
      </w:r>
      <w:r w:rsidR="00F731D9">
        <w:rPr>
          <w:rFonts w:ascii="Comic Sans MS" w:hAnsi="Comic Sans MS"/>
          <w:b/>
          <w:bCs/>
          <w:sz w:val="28"/>
          <w:szCs w:val="28"/>
          <w:u w:val="single"/>
        </w:rPr>
        <w:t>1</w:t>
      </w:r>
      <w:r w:rsidR="00500EE6">
        <w:rPr>
          <w:rFonts w:ascii="Comic Sans MS" w:hAnsi="Comic Sans MS"/>
          <w:b/>
          <w:bCs/>
          <w:sz w:val="28"/>
          <w:szCs w:val="28"/>
          <w:u w:val="single"/>
        </w:rPr>
        <w:t>8</w:t>
      </w:r>
      <w:r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 xml:space="preserve">th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0FAA75E6" w14:textId="4EA7DF38" w:rsidR="00960349" w:rsidRPr="00500EE6" w:rsidRDefault="00B211E6" w:rsidP="00F731D9">
      <w:pPr>
        <w:tabs>
          <w:tab w:val="left" w:pos="2324"/>
        </w:tabs>
        <w:rPr>
          <w:rFonts w:ascii="Comic Sans MS" w:hAnsi="Comic Sans MS"/>
          <w:sz w:val="24"/>
          <w:szCs w:val="24"/>
        </w:rPr>
      </w:pPr>
      <w:r w:rsidRPr="00500EE6">
        <w:rPr>
          <w:rFonts w:ascii="Comic Sans MS" w:hAnsi="Comic Sans MS"/>
          <w:b/>
          <w:bCs/>
          <w:sz w:val="24"/>
          <w:szCs w:val="24"/>
          <w:u w:val="single"/>
        </w:rPr>
        <w:t>LO:</w:t>
      </w:r>
      <w:r w:rsidR="00500EE6">
        <w:rPr>
          <w:rFonts w:ascii="Comic Sans MS" w:hAnsi="Comic Sans MS"/>
          <w:b/>
          <w:bCs/>
          <w:sz w:val="24"/>
          <w:szCs w:val="24"/>
        </w:rPr>
        <w:t xml:space="preserve"> </w:t>
      </w:r>
      <w:r w:rsidR="00F731D9" w:rsidRPr="00500EE6">
        <w:rPr>
          <w:rFonts w:ascii="Comic Sans MS" w:hAnsi="Comic Sans MS"/>
          <w:sz w:val="24"/>
          <w:szCs w:val="24"/>
        </w:rPr>
        <w:t xml:space="preserve">To be able </w:t>
      </w:r>
      <w:r w:rsidR="00500EE6" w:rsidRPr="00500EE6">
        <w:rPr>
          <w:rFonts w:ascii="Comic Sans MS" w:hAnsi="Comic Sans MS"/>
          <w:sz w:val="24"/>
          <w:szCs w:val="24"/>
        </w:rPr>
        <w:t>write numbers 1-20 in order</w:t>
      </w:r>
    </w:p>
    <w:p w14:paraId="43EE34DC" w14:textId="6894DB2C" w:rsidR="00500EE6" w:rsidRPr="00500EE6" w:rsidRDefault="00500EE6" w:rsidP="00F731D9">
      <w:pPr>
        <w:tabs>
          <w:tab w:val="left" w:pos="2324"/>
        </w:tabs>
        <w:rPr>
          <w:rFonts w:ascii="Comic Sans MS" w:hAnsi="Comic Sans MS"/>
          <w:sz w:val="24"/>
          <w:szCs w:val="24"/>
        </w:rPr>
      </w:pPr>
      <w:r w:rsidRPr="00500EE6">
        <w:rPr>
          <w:rFonts w:ascii="Comic Sans MS" w:hAnsi="Comic Sans MS"/>
          <w:b/>
          <w:bCs/>
          <w:sz w:val="24"/>
          <w:szCs w:val="24"/>
          <w:u w:val="single"/>
        </w:rPr>
        <w:t>LO:</w:t>
      </w:r>
      <w:r w:rsidRPr="00500EE6">
        <w:rPr>
          <w:rFonts w:ascii="Comic Sans MS" w:hAnsi="Comic Sans MS"/>
          <w:sz w:val="24"/>
          <w:szCs w:val="24"/>
        </w:rPr>
        <w:t xml:space="preserve"> To be able to find one more and one less than a given number.</w:t>
      </w:r>
    </w:p>
    <w:p w14:paraId="07197BDD" w14:textId="6FAF3684" w:rsidR="003B1C5C" w:rsidRDefault="00500EE6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E8CE43C" wp14:editId="32712CFF">
            <wp:simplePos x="0" y="0"/>
            <wp:positionH relativeFrom="column">
              <wp:posOffset>-386569</wp:posOffset>
            </wp:positionH>
            <wp:positionV relativeFrom="paragraph">
              <wp:posOffset>127217</wp:posOffset>
            </wp:positionV>
            <wp:extent cx="5391540" cy="3624625"/>
            <wp:effectExtent l="0" t="0" r="6350" b="0"/>
            <wp:wrapNone/>
            <wp:docPr id="3" name="Picture 3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12 at 19.47.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540" cy="362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E4514" w14:textId="110FAF2E" w:rsidR="003B1C5C" w:rsidRDefault="003B1C5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79A7D6" w14:textId="0B4CDE50" w:rsidR="00960349" w:rsidRDefault="00960349"/>
    <w:p w14:paraId="6B2887D1" w14:textId="733370E7" w:rsidR="00960349" w:rsidRDefault="0096034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CEF5D48" w14:textId="2C7BF6C0" w:rsidR="00960349" w:rsidRDefault="00960349">
      <w:pPr>
        <w:jc w:val="center"/>
      </w:pPr>
    </w:p>
    <w:p w14:paraId="55DA4C7A" w14:textId="181D9848" w:rsidR="00960349" w:rsidRDefault="00960349"/>
    <w:p w14:paraId="32B4BC70" w14:textId="77777777" w:rsidR="00960349" w:rsidRDefault="00960349"/>
    <w:p w14:paraId="5AADDF8A" w14:textId="724C97BC" w:rsidR="00960349" w:rsidRDefault="00960349"/>
    <w:p w14:paraId="5B659C94" w14:textId="15C6C317" w:rsidR="00960349" w:rsidRDefault="00960349"/>
    <w:p w14:paraId="6434C5BC" w14:textId="5A7FD2ED" w:rsidR="00960349" w:rsidRDefault="00960349"/>
    <w:p w14:paraId="5792B3AF" w14:textId="5304A229" w:rsidR="00960349" w:rsidRDefault="00960349"/>
    <w:p w14:paraId="32041A1D" w14:textId="5BB62DD1" w:rsidR="00960349" w:rsidRDefault="00960349"/>
    <w:p w14:paraId="626AA6B2" w14:textId="0513010B" w:rsidR="00960349" w:rsidRDefault="00960349"/>
    <w:p w14:paraId="3089E48A" w14:textId="30A3CEAE" w:rsidR="00960349" w:rsidRDefault="00500EE6">
      <w:r>
        <w:rPr>
          <w:noProof/>
        </w:rPr>
        <w:drawing>
          <wp:anchor distT="0" distB="0" distL="114300" distR="114300" simplePos="0" relativeHeight="251732992" behindDoc="0" locked="0" layoutInCell="1" allowOverlap="1" wp14:anchorId="3CB87AFE" wp14:editId="61FBFCB5">
            <wp:simplePos x="0" y="0"/>
            <wp:positionH relativeFrom="column">
              <wp:posOffset>995876</wp:posOffset>
            </wp:positionH>
            <wp:positionV relativeFrom="paragraph">
              <wp:posOffset>83185</wp:posOffset>
            </wp:positionV>
            <wp:extent cx="5203923" cy="4051606"/>
            <wp:effectExtent l="0" t="0" r="3175" b="0"/>
            <wp:wrapNone/>
            <wp:docPr id="6" name="Picture 6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12 at 19.47.5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/>
                    <a:stretch/>
                  </pic:blipFill>
                  <pic:spPr bwMode="auto">
                    <a:xfrm>
                      <a:off x="0" y="0"/>
                      <a:ext cx="5203923" cy="405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14EDC" w14:textId="2E2DDDD4" w:rsidR="00960349" w:rsidRDefault="00960349"/>
    <w:p w14:paraId="740B27C2" w14:textId="55DF0DE0" w:rsidR="00960349" w:rsidRDefault="00960349"/>
    <w:p w14:paraId="6B013582" w14:textId="1CE58CE5" w:rsidR="00960349" w:rsidRDefault="00960349">
      <w:pPr>
        <w:jc w:val="right"/>
      </w:pPr>
    </w:p>
    <w:p w14:paraId="286EBC22" w14:textId="1730409A" w:rsidR="00960349" w:rsidRDefault="00960349">
      <w:pPr>
        <w:jc w:val="right"/>
      </w:pPr>
    </w:p>
    <w:p w14:paraId="3B341A3A" w14:textId="37F177C1" w:rsidR="00960349" w:rsidRDefault="00960349">
      <w:pPr>
        <w:jc w:val="right"/>
      </w:pPr>
    </w:p>
    <w:p w14:paraId="3B99C028" w14:textId="77777777" w:rsidR="00F731D9" w:rsidRDefault="00F731D9">
      <w:pPr>
        <w:jc w:val="center"/>
      </w:pPr>
      <w:bookmarkStart w:id="0" w:name="_Hlk35861691"/>
    </w:p>
    <w:p w14:paraId="48FA4306" w14:textId="77777777" w:rsidR="00F731D9" w:rsidRDefault="00F731D9">
      <w:pPr>
        <w:jc w:val="center"/>
      </w:pPr>
    </w:p>
    <w:p w14:paraId="062E903E" w14:textId="77777777" w:rsidR="00F731D9" w:rsidRDefault="00F731D9">
      <w:pPr>
        <w:jc w:val="center"/>
      </w:pPr>
    </w:p>
    <w:p w14:paraId="613580D1" w14:textId="77777777" w:rsidR="00F731D9" w:rsidRDefault="00F731D9">
      <w:pPr>
        <w:jc w:val="center"/>
      </w:pPr>
    </w:p>
    <w:p w14:paraId="5CCB5C58" w14:textId="77777777" w:rsidR="00F731D9" w:rsidRDefault="00F731D9">
      <w:pPr>
        <w:jc w:val="center"/>
      </w:pPr>
    </w:p>
    <w:p w14:paraId="77F8050B" w14:textId="77777777" w:rsidR="00F731D9" w:rsidRDefault="00F731D9">
      <w:pPr>
        <w:jc w:val="center"/>
      </w:pPr>
    </w:p>
    <w:p w14:paraId="23276BDF" w14:textId="77777777" w:rsidR="00F731D9" w:rsidRDefault="00F731D9">
      <w:pPr>
        <w:jc w:val="center"/>
      </w:pPr>
    </w:p>
    <w:p w14:paraId="48817792" w14:textId="77777777" w:rsidR="00F731D9" w:rsidRDefault="00F731D9">
      <w:pPr>
        <w:jc w:val="center"/>
        <w:rPr>
          <w:b/>
          <w:bCs/>
          <w:sz w:val="32"/>
          <w:szCs w:val="32"/>
          <w:u w:val="single"/>
        </w:rPr>
      </w:pPr>
    </w:p>
    <w:p w14:paraId="7B4C02D3" w14:textId="172D1963" w:rsidR="00960349" w:rsidRDefault="00B211E6">
      <w:pPr>
        <w:jc w:val="center"/>
      </w:pPr>
      <w:r>
        <w:rPr>
          <w:b/>
          <w:bCs/>
          <w:sz w:val="32"/>
          <w:szCs w:val="32"/>
          <w:u w:val="single"/>
        </w:rPr>
        <w:lastRenderedPageBreak/>
        <w:t xml:space="preserve">Tuesday </w:t>
      </w:r>
      <w:r w:rsidR="00F731D9">
        <w:rPr>
          <w:b/>
          <w:bCs/>
          <w:sz w:val="32"/>
          <w:szCs w:val="32"/>
          <w:u w:val="single"/>
        </w:rPr>
        <w:t>1</w:t>
      </w:r>
      <w:r w:rsidR="00500EE6">
        <w:rPr>
          <w:b/>
          <w:bCs/>
          <w:sz w:val="32"/>
          <w:szCs w:val="32"/>
          <w:u w:val="single"/>
        </w:rPr>
        <w:t>9</w:t>
      </w:r>
      <w:r>
        <w:rPr>
          <w:b/>
          <w:bCs/>
          <w:sz w:val="32"/>
          <w:szCs w:val="32"/>
          <w:u w:val="single"/>
          <w:vertAlign w:val="superscript"/>
        </w:rPr>
        <w:t>th</w:t>
      </w:r>
      <w:r>
        <w:rPr>
          <w:b/>
          <w:bCs/>
          <w:sz w:val="32"/>
          <w:szCs w:val="32"/>
          <w:u w:val="single"/>
        </w:rPr>
        <w:t xml:space="preserve"> </w:t>
      </w:r>
      <w:r w:rsidR="003B1C5C">
        <w:rPr>
          <w:b/>
          <w:bCs/>
          <w:sz w:val="32"/>
          <w:szCs w:val="32"/>
          <w:u w:val="single"/>
        </w:rPr>
        <w:t>May</w:t>
      </w:r>
      <w:r>
        <w:rPr>
          <w:b/>
          <w:bCs/>
          <w:sz w:val="32"/>
          <w:szCs w:val="32"/>
          <w:u w:val="single"/>
        </w:rPr>
        <w:t xml:space="preserve"> 2020</w:t>
      </w:r>
    </w:p>
    <w:bookmarkEnd w:id="0"/>
    <w:p w14:paraId="2E15593B" w14:textId="77777777" w:rsidR="00960349" w:rsidRPr="00500EE6" w:rsidRDefault="00960349">
      <w:pPr>
        <w:rPr>
          <w:sz w:val="24"/>
          <w:szCs w:val="24"/>
        </w:rPr>
      </w:pPr>
    </w:p>
    <w:p w14:paraId="040CFA96" w14:textId="6BCC5E8F" w:rsidR="00960349" w:rsidRPr="00500EE6" w:rsidRDefault="00B211E6">
      <w:pPr>
        <w:rPr>
          <w:sz w:val="28"/>
          <w:szCs w:val="28"/>
        </w:rPr>
      </w:pPr>
      <w:r w:rsidRPr="00500EE6">
        <w:rPr>
          <w:b/>
          <w:bCs/>
          <w:sz w:val="28"/>
          <w:szCs w:val="28"/>
          <w:u w:val="single"/>
        </w:rPr>
        <w:t xml:space="preserve">LO: </w:t>
      </w:r>
      <w:r w:rsidR="00500EE6" w:rsidRPr="00500EE6">
        <w:rPr>
          <w:sz w:val="28"/>
          <w:szCs w:val="28"/>
        </w:rPr>
        <w:t>To be able to complete simple addition and subtraction sums</w:t>
      </w:r>
      <w:r w:rsidR="00500EE6">
        <w:rPr>
          <w:sz w:val="28"/>
          <w:szCs w:val="28"/>
        </w:rPr>
        <w:t>.</w:t>
      </w:r>
    </w:p>
    <w:p w14:paraId="71DEB9B7" w14:textId="5B29EABB" w:rsidR="003B1C5C" w:rsidRDefault="003B1C5C">
      <w:pPr>
        <w:rPr>
          <w:b/>
          <w:bCs/>
          <w:sz w:val="32"/>
          <w:szCs w:val="32"/>
          <w:u w:val="single"/>
        </w:rPr>
      </w:pPr>
    </w:p>
    <w:p w14:paraId="56FF008F" w14:textId="721EDFD2" w:rsidR="003B1C5C" w:rsidRDefault="00500EE6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4016" behindDoc="0" locked="0" layoutInCell="1" allowOverlap="1" wp14:anchorId="1178C77F" wp14:editId="7F7E429B">
            <wp:simplePos x="0" y="0"/>
            <wp:positionH relativeFrom="column">
              <wp:posOffset>293077</wp:posOffset>
            </wp:positionH>
            <wp:positionV relativeFrom="paragraph">
              <wp:posOffset>97351</wp:posOffset>
            </wp:positionV>
            <wp:extent cx="5472275" cy="4629785"/>
            <wp:effectExtent l="0" t="0" r="1905" b="5715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12 at 19.50.1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1985"/>
                    <a:stretch/>
                  </pic:blipFill>
                  <pic:spPr bwMode="auto">
                    <a:xfrm>
                      <a:off x="0" y="0"/>
                      <a:ext cx="5472275" cy="462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61148" w14:textId="28157869" w:rsidR="00960349" w:rsidRDefault="00960349"/>
    <w:p w14:paraId="5AB919D4" w14:textId="0A20B103" w:rsidR="00F731D9" w:rsidRDefault="00F731D9"/>
    <w:p w14:paraId="23336F26" w14:textId="073BBAFB" w:rsidR="00F731D9" w:rsidRDefault="00F731D9"/>
    <w:p w14:paraId="1980EF2D" w14:textId="02644979" w:rsidR="00F731D9" w:rsidRDefault="00F731D9"/>
    <w:p w14:paraId="5C635C4E" w14:textId="6AD902C3" w:rsidR="00F731D9" w:rsidRDefault="00F731D9"/>
    <w:p w14:paraId="224BEF4C" w14:textId="56280535" w:rsidR="00F731D9" w:rsidRDefault="00F731D9"/>
    <w:p w14:paraId="585CB0D9" w14:textId="76F95290" w:rsidR="00F731D9" w:rsidRDefault="00F731D9"/>
    <w:p w14:paraId="55E1676E" w14:textId="4349D063" w:rsidR="00F731D9" w:rsidRDefault="00F731D9"/>
    <w:p w14:paraId="01CC2F40" w14:textId="0C0FF85A" w:rsidR="00F731D9" w:rsidRDefault="00F731D9"/>
    <w:p w14:paraId="4118D3C7" w14:textId="1A549773" w:rsidR="00F731D9" w:rsidRDefault="00F731D9"/>
    <w:p w14:paraId="3A42E83A" w14:textId="33D3BD8E" w:rsidR="00500EE6" w:rsidRPr="00500EE6" w:rsidRDefault="00500EE6" w:rsidP="00500EE6"/>
    <w:p w14:paraId="5D1BCB2C" w14:textId="0E4E47FB" w:rsidR="00500EE6" w:rsidRPr="00500EE6" w:rsidRDefault="00500EE6" w:rsidP="00500EE6"/>
    <w:p w14:paraId="6C2C185C" w14:textId="72AF79C1" w:rsidR="00500EE6" w:rsidRPr="00500EE6" w:rsidRDefault="00500EE6" w:rsidP="00500EE6"/>
    <w:p w14:paraId="50DED686" w14:textId="0FD8C4CC" w:rsidR="00500EE6" w:rsidRPr="00500EE6" w:rsidRDefault="00500EE6" w:rsidP="00500EE6"/>
    <w:p w14:paraId="0A029217" w14:textId="1FAB36E0" w:rsidR="00500EE6" w:rsidRPr="00500EE6" w:rsidRDefault="00500EE6" w:rsidP="00500EE6"/>
    <w:p w14:paraId="066503E6" w14:textId="6C533DD5" w:rsidR="00500EE6" w:rsidRPr="00500EE6" w:rsidRDefault="00500EE6" w:rsidP="00500EE6"/>
    <w:p w14:paraId="507805D2" w14:textId="2784236E" w:rsidR="00500EE6" w:rsidRDefault="00500EE6" w:rsidP="00500EE6"/>
    <w:p w14:paraId="134FFA25" w14:textId="7045C6DF" w:rsidR="00500EE6" w:rsidRPr="00500EE6" w:rsidRDefault="00500EE6" w:rsidP="00500EE6">
      <w:pPr>
        <w:ind w:firstLine="720"/>
        <w:rPr>
          <w:sz w:val="32"/>
          <w:szCs w:val="32"/>
        </w:rPr>
      </w:pPr>
      <w:r>
        <w:rPr>
          <w:sz w:val="32"/>
          <w:szCs w:val="32"/>
        </w:rPr>
        <w:t>Once you have finished, have a go at w</w:t>
      </w:r>
      <w:r w:rsidRPr="00500EE6">
        <w:rPr>
          <w:sz w:val="32"/>
          <w:szCs w:val="32"/>
        </w:rPr>
        <w:t>ork</w:t>
      </w:r>
      <w:r>
        <w:rPr>
          <w:sz w:val="32"/>
          <w:szCs w:val="32"/>
        </w:rPr>
        <w:t xml:space="preserve">ing </w:t>
      </w:r>
      <w:r w:rsidRPr="00500EE6">
        <w:rPr>
          <w:sz w:val="32"/>
          <w:szCs w:val="32"/>
        </w:rPr>
        <w:t>these out:</w:t>
      </w:r>
    </w:p>
    <w:p w14:paraId="2E583100" w14:textId="085C9649" w:rsidR="00500EE6" w:rsidRPr="00500EE6" w:rsidRDefault="00500EE6" w:rsidP="00500EE6">
      <w:pPr>
        <w:ind w:firstLine="720"/>
        <w:rPr>
          <w:sz w:val="32"/>
          <w:szCs w:val="32"/>
        </w:rPr>
      </w:pPr>
    </w:p>
    <w:p w14:paraId="62FE145B" w14:textId="08010E0B" w:rsidR="00500EE6" w:rsidRPr="00500EE6" w:rsidRDefault="00500EE6" w:rsidP="00500EE6">
      <w:pPr>
        <w:ind w:firstLine="720"/>
        <w:rPr>
          <w:sz w:val="32"/>
          <w:szCs w:val="32"/>
        </w:rPr>
      </w:pPr>
      <w:r w:rsidRPr="00500EE6">
        <w:rPr>
          <w:sz w:val="32"/>
          <w:szCs w:val="32"/>
        </w:rPr>
        <w:t>7+5=</w:t>
      </w:r>
      <w:r>
        <w:rPr>
          <w:sz w:val="32"/>
          <w:szCs w:val="32"/>
        </w:rPr>
        <w:t xml:space="preserve">                                                                  10-5=</w:t>
      </w:r>
    </w:p>
    <w:p w14:paraId="00753ECC" w14:textId="2CF6CF09" w:rsidR="00500EE6" w:rsidRPr="00500EE6" w:rsidRDefault="00500EE6" w:rsidP="00500EE6">
      <w:pPr>
        <w:ind w:firstLine="720"/>
        <w:rPr>
          <w:sz w:val="32"/>
          <w:szCs w:val="32"/>
        </w:rPr>
      </w:pPr>
    </w:p>
    <w:p w14:paraId="13714538" w14:textId="0044121C" w:rsidR="00500EE6" w:rsidRPr="00500EE6" w:rsidRDefault="00500EE6" w:rsidP="00500EE6">
      <w:pPr>
        <w:ind w:firstLine="720"/>
        <w:rPr>
          <w:sz w:val="32"/>
          <w:szCs w:val="32"/>
        </w:rPr>
      </w:pPr>
      <w:r w:rsidRPr="00500EE6">
        <w:rPr>
          <w:sz w:val="32"/>
          <w:szCs w:val="32"/>
        </w:rPr>
        <w:t>6+7=</w:t>
      </w:r>
      <w:r>
        <w:rPr>
          <w:sz w:val="32"/>
          <w:szCs w:val="32"/>
        </w:rPr>
        <w:t xml:space="preserve">                                                                   9-4=</w:t>
      </w:r>
    </w:p>
    <w:p w14:paraId="1A10ED75" w14:textId="73E93B31" w:rsidR="00500EE6" w:rsidRPr="00500EE6" w:rsidRDefault="00500EE6" w:rsidP="00500EE6">
      <w:pPr>
        <w:ind w:firstLine="720"/>
        <w:rPr>
          <w:sz w:val="32"/>
          <w:szCs w:val="32"/>
        </w:rPr>
      </w:pPr>
    </w:p>
    <w:p w14:paraId="589FF2DE" w14:textId="354C2CB2" w:rsidR="00500EE6" w:rsidRPr="00500EE6" w:rsidRDefault="00500EE6" w:rsidP="00500EE6">
      <w:pPr>
        <w:ind w:firstLine="720"/>
        <w:rPr>
          <w:sz w:val="32"/>
          <w:szCs w:val="32"/>
        </w:rPr>
      </w:pPr>
      <w:r w:rsidRPr="00500EE6">
        <w:rPr>
          <w:sz w:val="32"/>
          <w:szCs w:val="32"/>
        </w:rPr>
        <w:t>3+6=</w:t>
      </w:r>
      <w:r>
        <w:rPr>
          <w:sz w:val="32"/>
          <w:szCs w:val="32"/>
        </w:rPr>
        <w:t xml:space="preserve">                                                                  11-7=</w:t>
      </w:r>
    </w:p>
    <w:p w14:paraId="08862B57" w14:textId="4930F078" w:rsidR="00960349" w:rsidRDefault="00B211E6" w:rsidP="00500EE6">
      <w:pPr>
        <w:jc w:val="center"/>
      </w:pPr>
      <w:bookmarkStart w:id="1" w:name="_Hlk35861896"/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Wednesday </w:t>
      </w:r>
      <w:r w:rsidR="00500EE6">
        <w:rPr>
          <w:rFonts w:ascii="Comic Sans MS" w:hAnsi="Comic Sans MS"/>
          <w:b/>
          <w:bCs/>
          <w:sz w:val="28"/>
          <w:szCs w:val="28"/>
          <w:u w:val="single"/>
        </w:rPr>
        <w:t>20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th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bookmarkEnd w:id="1"/>
    <w:p w14:paraId="1E3965D3" w14:textId="323B6129" w:rsidR="00960349" w:rsidRDefault="00500EE6"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6064" behindDoc="0" locked="0" layoutInCell="1" allowOverlap="1" wp14:anchorId="6FF6071F" wp14:editId="69B1D466">
            <wp:simplePos x="0" y="0"/>
            <wp:positionH relativeFrom="column">
              <wp:posOffset>-375138</wp:posOffset>
            </wp:positionH>
            <wp:positionV relativeFrom="paragraph">
              <wp:posOffset>272073</wp:posOffset>
            </wp:positionV>
            <wp:extent cx="6705600" cy="3655518"/>
            <wp:effectExtent l="0" t="0" r="0" b="2540"/>
            <wp:wrapNone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12 at 19.55.2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6615" r="1207"/>
                    <a:stretch/>
                  </pic:blipFill>
                  <pic:spPr bwMode="auto">
                    <a:xfrm>
                      <a:off x="0" y="0"/>
                      <a:ext cx="6718385" cy="366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27E" w14:textId="088A33FD" w:rsidR="00960349" w:rsidRDefault="00960349">
      <w:pPr>
        <w:rPr>
          <w:b/>
          <w:bCs/>
          <w:sz w:val="32"/>
          <w:szCs w:val="32"/>
          <w:u w:val="single"/>
        </w:rPr>
      </w:pPr>
    </w:p>
    <w:p w14:paraId="06462027" w14:textId="29E78739" w:rsidR="00960349" w:rsidRDefault="00960349"/>
    <w:p w14:paraId="44024CD0" w14:textId="33673AAC" w:rsidR="00960349" w:rsidRDefault="00960349"/>
    <w:p w14:paraId="27499A49" w14:textId="662EE100" w:rsidR="00960349" w:rsidRDefault="00960349">
      <w:pPr>
        <w:rPr>
          <w:sz w:val="28"/>
          <w:szCs w:val="28"/>
        </w:rPr>
      </w:pPr>
    </w:p>
    <w:p w14:paraId="4DB0AA60" w14:textId="6C10E5F8" w:rsidR="00960349" w:rsidRDefault="00960349">
      <w:pPr>
        <w:rPr>
          <w:sz w:val="28"/>
          <w:szCs w:val="28"/>
        </w:rPr>
      </w:pPr>
    </w:p>
    <w:p w14:paraId="0D850623" w14:textId="453ED514" w:rsidR="00960349" w:rsidRDefault="00960349">
      <w:pPr>
        <w:rPr>
          <w:sz w:val="28"/>
          <w:szCs w:val="28"/>
        </w:rPr>
      </w:pPr>
    </w:p>
    <w:p w14:paraId="43491759" w14:textId="77777777" w:rsidR="00960349" w:rsidRDefault="00960349">
      <w:pPr>
        <w:rPr>
          <w:sz w:val="28"/>
          <w:szCs w:val="28"/>
        </w:rPr>
      </w:pPr>
    </w:p>
    <w:p w14:paraId="661198BB" w14:textId="1F5B711D" w:rsidR="00960349" w:rsidRDefault="00960349">
      <w:pPr>
        <w:rPr>
          <w:sz w:val="28"/>
          <w:szCs w:val="28"/>
        </w:rPr>
      </w:pPr>
    </w:p>
    <w:p w14:paraId="4C1D313F" w14:textId="7EF78161" w:rsidR="00960349" w:rsidRDefault="00960349">
      <w:pPr>
        <w:rPr>
          <w:sz w:val="28"/>
          <w:szCs w:val="28"/>
        </w:rPr>
      </w:pPr>
    </w:p>
    <w:p w14:paraId="16F72CA2" w14:textId="7C42905F" w:rsidR="00960349" w:rsidRDefault="00960349">
      <w:pPr>
        <w:rPr>
          <w:sz w:val="28"/>
          <w:szCs w:val="28"/>
        </w:rPr>
      </w:pPr>
    </w:p>
    <w:p w14:paraId="2378082A" w14:textId="42F4BC03" w:rsidR="00960349" w:rsidRDefault="00960349">
      <w:pPr>
        <w:rPr>
          <w:sz w:val="28"/>
          <w:szCs w:val="28"/>
        </w:rPr>
      </w:pPr>
    </w:p>
    <w:p w14:paraId="4EDDE768" w14:textId="2E521E44" w:rsidR="00960349" w:rsidRDefault="00960349">
      <w:pPr>
        <w:rPr>
          <w:sz w:val="28"/>
          <w:szCs w:val="28"/>
        </w:rPr>
      </w:pPr>
    </w:p>
    <w:p w14:paraId="32036ACE" w14:textId="16812CC5" w:rsidR="00960349" w:rsidRDefault="00500EE6">
      <w:pPr>
        <w:rPr>
          <w:sz w:val="28"/>
          <w:szCs w:val="28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5040" behindDoc="0" locked="0" layoutInCell="1" allowOverlap="1" wp14:anchorId="1B2A9971" wp14:editId="1AEF8411">
            <wp:simplePos x="0" y="0"/>
            <wp:positionH relativeFrom="column">
              <wp:posOffset>-262544</wp:posOffset>
            </wp:positionH>
            <wp:positionV relativeFrom="paragraph">
              <wp:posOffset>270510</wp:posOffset>
            </wp:positionV>
            <wp:extent cx="6593532" cy="3669323"/>
            <wp:effectExtent l="0" t="0" r="0" b="127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12 at 19.55.3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532" cy="366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53B80" w14:textId="6E57F735" w:rsidR="00960349" w:rsidRDefault="00960349"/>
    <w:p w14:paraId="57686F19" w14:textId="1B9F708F" w:rsidR="00960349" w:rsidRDefault="00960349">
      <w:pPr>
        <w:rPr>
          <w:sz w:val="28"/>
          <w:szCs w:val="28"/>
        </w:rPr>
      </w:pPr>
    </w:p>
    <w:p w14:paraId="5C7AE480" w14:textId="3B87669A" w:rsidR="00960349" w:rsidRDefault="00960349">
      <w:pPr>
        <w:rPr>
          <w:sz w:val="28"/>
          <w:szCs w:val="28"/>
        </w:rPr>
      </w:pPr>
    </w:p>
    <w:p w14:paraId="719CFB35" w14:textId="0AC807B4" w:rsidR="00960349" w:rsidRDefault="00960349">
      <w:pPr>
        <w:rPr>
          <w:sz w:val="28"/>
          <w:szCs w:val="28"/>
        </w:rPr>
      </w:pPr>
    </w:p>
    <w:p w14:paraId="2E5E11FF" w14:textId="3BC8BABF" w:rsidR="00960349" w:rsidRDefault="00960349">
      <w:pPr>
        <w:rPr>
          <w:sz w:val="28"/>
          <w:szCs w:val="28"/>
        </w:rPr>
      </w:pPr>
    </w:p>
    <w:p w14:paraId="69E53349" w14:textId="5ED6D3ED" w:rsidR="00960349" w:rsidRDefault="00960349">
      <w:pPr>
        <w:rPr>
          <w:sz w:val="28"/>
          <w:szCs w:val="28"/>
        </w:rPr>
      </w:pPr>
    </w:p>
    <w:p w14:paraId="18ED5495" w14:textId="386884F1" w:rsidR="00960349" w:rsidRDefault="00960349">
      <w:pPr>
        <w:rPr>
          <w:sz w:val="28"/>
          <w:szCs w:val="28"/>
        </w:rPr>
      </w:pPr>
    </w:p>
    <w:p w14:paraId="63D2A288" w14:textId="19479F93" w:rsidR="00960349" w:rsidRDefault="00960349">
      <w:pPr>
        <w:rPr>
          <w:sz w:val="28"/>
          <w:szCs w:val="28"/>
        </w:rPr>
      </w:pPr>
    </w:p>
    <w:p w14:paraId="4DB0CEB8" w14:textId="1E0EA17D" w:rsidR="003B1C5C" w:rsidRDefault="003B1C5C">
      <w:pPr>
        <w:rPr>
          <w:sz w:val="28"/>
          <w:szCs w:val="28"/>
        </w:rPr>
      </w:pPr>
    </w:p>
    <w:p w14:paraId="61FC181E" w14:textId="237D7F0E" w:rsidR="003B1C5C" w:rsidRDefault="003B1C5C">
      <w:pPr>
        <w:rPr>
          <w:sz w:val="28"/>
          <w:szCs w:val="28"/>
        </w:rPr>
      </w:pPr>
    </w:p>
    <w:p w14:paraId="22B22369" w14:textId="728D26F4" w:rsidR="00960349" w:rsidRDefault="00960349">
      <w:pPr>
        <w:rPr>
          <w:sz w:val="28"/>
          <w:szCs w:val="28"/>
        </w:rPr>
      </w:pPr>
    </w:p>
    <w:p w14:paraId="2C1C5926" w14:textId="77777777" w:rsidR="00500EE6" w:rsidRDefault="00500EE6">
      <w:pPr>
        <w:rPr>
          <w:sz w:val="28"/>
          <w:szCs w:val="28"/>
        </w:rPr>
      </w:pPr>
    </w:p>
    <w:p w14:paraId="3A5C1304" w14:textId="7AB8FC1A" w:rsidR="003B1C5C" w:rsidRDefault="003B1C5C" w:rsidP="003B1C5C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A851428" w14:textId="16BBA906" w:rsidR="00960349" w:rsidRDefault="00B211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Thursday </w:t>
      </w:r>
      <w:r w:rsidR="00500EE6">
        <w:rPr>
          <w:rFonts w:ascii="Comic Sans MS" w:hAnsi="Comic Sans MS"/>
          <w:b/>
          <w:bCs/>
          <w:sz w:val="28"/>
          <w:szCs w:val="28"/>
          <w:u w:val="single"/>
        </w:rPr>
        <w:t>21</w:t>
      </w:r>
      <w:r w:rsidR="00500EE6" w:rsidRPr="00500EE6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st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2E6300DF" w14:textId="4393E42A" w:rsidR="00960349" w:rsidRDefault="00B211E6">
      <w:pPr>
        <w:tabs>
          <w:tab w:val="center" w:pos="4513"/>
        </w:tabs>
        <w:jc w:val="center"/>
      </w:pPr>
      <w:r>
        <w:t xml:space="preserve"> </w:t>
      </w:r>
    </w:p>
    <w:p w14:paraId="2CE8B29F" w14:textId="77777777" w:rsidR="00500EE6" w:rsidRDefault="00B30A18">
      <w:pPr>
        <w:rPr>
          <w:b/>
          <w:bCs/>
          <w:sz w:val="32"/>
          <w:szCs w:val="32"/>
        </w:rPr>
      </w:pPr>
      <w:r w:rsidRPr="00500EE6">
        <w:rPr>
          <w:b/>
          <w:bCs/>
          <w:sz w:val="28"/>
          <w:szCs w:val="28"/>
          <w:u w:val="single"/>
        </w:rPr>
        <w:t>L.O:</w:t>
      </w:r>
      <w:r>
        <w:rPr>
          <w:b/>
          <w:bCs/>
          <w:sz w:val="32"/>
          <w:szCs w:val="32"/>
        </w:rPr>
        <w:t xml:space="preserve"> </w:t>
      </w:r>
      <w:r w:rsidR="00500EE6" w:rsidRPr="00500EE6">
        <w:rPr>
          <w:sz w:val="28"/>
          <w:szCs w:val="28"/>
        </w:rPr>
        <w:t>To be able to complete repeating patterns</w:t>
      </w:r>
    </w:p>
    <w:p w14:paraId="482D070A" w14:textId="374670AD" w:rsidR="00960349" w:rsidRDefault="00500EE6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79ED06C2" wp14:editId="504D84E3">
            <wp:simplePos x="0" y="0"/>
            <wp:positionH relativeFrom="column">
              <wp:posOffset>-374650</wp:posOffset>
            </wp:positionH>
            <wp:positionV relativeFrom="paragraph">
              <wp:posOffset>423984</wp:posOffset>
            </wp:positionV>
            <wp:extent cx="6411276" cy="3704492"/>
            <wp:effectExtent l="0" t="0" r="2540" b="4445"/>
            <wp:wrapNone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5-12 at 19.56.3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b="20120"/>
                    <a:stretch/>
                  </pic:blipFill>
                  <pic:spPr bwMode="auto">
                    <a:xfrm>
                      <a:off x="0" y="0"/>
                      <a:ext cx="6411276" cy="370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3F0D7" w14:textId="7391B129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4EB124B" w14:textId="373D503F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92984D7" w14:textId="69EEA334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8DA026D" w14:textId="0EA1A17B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E9BCCAA" w14:textId="38D55D8B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A077106" w14:textId="10B36EC8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A87AFCB" w14:textId="7D3A4461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6FFCED" w14:textId="2C0A82A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D46E571" w14:textId="763E0623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3DCF59F" w14:textId="2330163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EC798DF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A40811F" w14:textId="7CB0D5A5" w:rsidR="00960349" w:rsidRDefault="00960349"/>
    <w:p w14:paraId="77A6617E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4F719CE" w14:textId="5508A6A3" w:rsidR="00960349" w:rsidRDefault="00500EE6" w:rsidP="00500EE6">
      <w:pPr>
        <w:jc w:val="center"/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>Can you make your own repeating pattern in the space below?</w:t>
      </w:r>
    </w:p>
    <w:p w14:paraId="56A5D790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34BA673" w14:textId="302E65A8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83D5C45" w14:textId="1F164C10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13CBE92" w14:textId="046D1730" w:rsidR="00B30A18" w:rsidRDefault="00B30A18">
      <w:pPr>
        <w:rPr>
          <w:rFonts w:ascii="Comic Sans MS" w:hAnsi="Comic Sans MS" w:cs="Calibri"/>
          <w:sz w:val="28"/>
          <w:szCs w:val="28"/>
        </w:rPr>
      </w:pPr>
    </w:p>
    <w:p w14:paraId="4280E0A5" w14:textId="4F2BD545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FA19D11" w14:textId="56138FAF" w:rsidR="003B1C5C" w:rsidRDefault="003B1C5C">
      <w:pPr>
        <w:rPr>
          <w:rFonts w:ascii="Comic Sans MS" w:hAnsi="Comic Sans MS" w:cs="Calibri"/>
          <w:sz w:val="28"/>
          <w:szCs w:val="28"/>
        </w:rPr>
      </w:pPr>
    </w:p>
    <w:p w14:paraId="477C05BD" w14:textId="77777777" w:rsidR="003B1C5C" w:rsidRDefault="003B1C5C">
      <w:pPr>
        <w:rPr>
          <w:rFonts w:ascii="Comic Sans MS" w:hAnsi="Comic Sans MS" w:cs="Calibri"/>
          <w:sz w:val="28"/>
          <w:szCs w:val="28"/>
        </w:rPr>
      </w:pPr>
    </w:p>
    <w:p w14:paraId="06B4C288" w14:textId="6815EAED" w:rsidR="00960349" w:rsidRDefault="0096034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F979972" w14:textId="0984C54E" w:rsidR="00960349" w:rsidRDefault="00B211E6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 xml:space="preserve">Friday </w:t>
      </w:r>
      <w:r w:rsidR="00500EE6">
        <w:rPr>
          <w:rFonts w:ascii="Comic Sans MS" w:hAnsi="Comic Sans MS" w:cs="Calibri"/>
          <w:b/>
          <w:bCs/>
          <w:sz w:val="28"/>
          <w:szCs w:val="28"/>
          <w:u w:val="single"/>
        </w:rPr>
        <w:t>22</w:t>
      </w:r>
      <w:r w:rsidR="00500EE6" w:rsidRPr="00500EE6">
        <w:rPr>
          <w:rFonts w:ascii="Comic Sans MS" w:hAnsi="Comic Sans MS" w:cs="Calibri"/>
          <w:b/>
          <w:bCs/>
          <w:sz w:val="28"/>
          <w:szCs w:val="28"/>
          <w:u w:val="single"/>
          <w:vertAlign w:val="superscript"/>
        </w:rPr>
        <w:t>nd</w:t>
      </w:r>
      <w:r w:rsidR="00500EE6"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</w:t>
      </w:r>
      <w:r>
        <w:rPr>
          <w:rFonts w:ascii="Comic Sans MS" w:hAnsi="Comic Sans MS" w:cs="Calibri"/>
          <w:b/>
          <w:bCs/>
          <w:sz w:val="28"/>
          <w:szCs w:val="28"/>
          <w:u w:val="single"/>
        </w:rPr>
        <w:t>May 2020</w:t>
      </w:r>
    </w:p>
    <w:p w14:paraId="4591E8C0" w14:textId="3293B386" w:rsidR="00500EE6" w:rsidRDefault="00500EE6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25445A2" wp14:editId="6F8558B8">
            <wp:simplePos x="0" y="0"/>
            <wp:positionH relativeFrom="column">
              <wp:posOffset>-433358</wp:posOffset>
            </wp:positionH>
            <wp:positionV relativeFrom="paragraph">
              <wp:posOffset>142386</wp:posOffset>
            </wp:positionV>
            <wp:extent cx="6693877" cy="3906922"/>
            <wp:effectExtent l="0" t="0" r="0" b="5080"/>
            <wp:wrapNone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5-12 at 19.56.0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/>
                    <a:stretch/>
                  </pic:blipFill>
                  <pic:spPr bwMode="auto">
                    <a:xfrm>
                      <a:off x="0" y="0"/>
                      <a:ext cx="6693877" cy="390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2BBCB" w14:textId="36032AF4" w:rsidR="00500EE6" w:rsidRPr="00500EE6" w:rsidRDefault="00500EE6" w:rsidP="00500EE6">
      <w:pPr>
        <w:suppressAutoHyphens w:val="0"/>
        <w:jc w:val="center"/>
      </w:pPr>
    </w:p>
    <w:p w14:paraId="55E6938A" w14:textId="245D5D37" w:rsidR="00960349" w:rsidRDefault="00960349">
      <w:pPr>
        <w:suppressAutoHyphens w:val="0"/>
      </w:pPr>
    </w:p>
    <w:p w14:paraId="09B6E8E8" w14:textId="2471E6F5" w:rsidR="00960349" w:rsidRDefault="00960349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4911C29B" w14:textId="4DE8CE5D" w:rsidR="00960349" w:rsidRDefault="00960349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4963823C" w14:textId="5833E812" w:rsidR="00960349" w:rsidRDefault="00960349">
      <w:pPr>
        <w:jc w:val="center"/>
      </w:pPr>
    </w:p>
    <w:p w14:paraId="19C29EEB" w14:textId="6E796CC4" w:rsidR="003B1C5C" w:rsidRDefault="003B1C5C">
      <w:pPr>
        <w:jc w:val="center"/>
      </w:pPr>
    </w:p>
    <w:p w14:paraId="1CF0EDB0" w14:textId="5F194392" w:rsidR="003B1C5C" w:rsidRDefault="003B1C5C">
      <w:pPr>
        <w:jc w:val="center"/>
      </w:pPr>
    </w:p>
    <w:p w14:paraId="34122457" w14:textId="0DC69FD8" w:rsidR="003B1C5C" w:rsidRDefault="003B1C5C">
      <w:pPr>
        <w:jc w:val="center"/>
      </w:pPr>
    </w:p>
    <w:p w14:paraId="6B941E68" w14:textId="1DD0BF07" w:rsidR="003B1C5C" w:rsidRDefault="003B1C5C">
      <w:pPr>
        <w:jc w:val="center"/>
      </w:pPr>
    </w:p>
    <w:p w14:paraId="63588492" w14:textId="6C21207C" w:rsidR="003B1C5C" w:rsidRDefault="003B1C5C">
      <w:pPr>
        <w:jc w:val="center"/>
      </w:pPr>
    </w:p>
    <w:p w14:paraId="74EE58D0" w14:textId="3DAA86EF" w:rsidR="003B1C5C" w:rsidRDefault="003B1C5C">
      <w:pPr>
        <w:jc w:val="center"/>
      </w:pPr>
    </w:p>
    <w:p w14:paraId="73E16855" w14:textId="26755E89" w:rsidR="003B1C5C" w:rsidRDefault="003B1C5C">
      <w:pPr>
        <w:jc w:val="center"/>
      </w:pPr>
    </w:p>
    <w:p w14:paraId="42F54B7B" w14:textId="61106A2E" w:rsidR="003B1C5C" w:rsidRDefault="003B1C5C">
      <w:pPr>
        <w:jc w:val="center"/>
      </w:pPr>
    </w:p>
    <w:p w14:paraId="38B22209" w14:textId="1560800A" w:rsidR="003B1C5C" w:rsidRDefault="00500EE6">
      <w:pPr>
        <w:jc w:val="center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78529A2" wp14:editId="7E2119EF">
            <wp:simplePos x="0" y="0"/>
            <wp:positionH relativeFrom="column">
              <wp:posOffset>-445477</wp:posOffset>
            </wp:positionH>
            <wp:positionV relativeFrom="paragraph">
              <wp:posOffset>216144</wp:posOffset>
            </wp:positionV>
            <wp:extent cx="6705258" cy="4274953"/>
            <wp:effectExtent l="0" t="0" r="635" b="508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5-12 at 19.56.48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/>
                    <a:stretch/>
                  </pic:blipFill>
                  <pic:spPr bwMode="auto">
                    <a:xfrm>
                      <a:off x="0" y="0"/>
                      <a:ext cx="6709721" cy="427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F270F" w14:textId="11A5815D" w:rsidR="003B1C5C" w:rsidRDefault="003B1C5C">
      <w:pPr>
        <w:jc w:val="center"/>
      </w:pPr>
    </w:p>
    <w:p w14:paraId="16051D48" w14:textId="44B8729E" w:rsidR="003B1C5C" w:rsidRDefault="003B1C5C">
      <w:pPr>
        <w:jc w:val="center"/>
      </w:pPr>
    </w:p>
    <w:p w14:paraId="24156D1B" w14:textId="443F22BB" w:rsidR="003B1C5C" w:rsidRDefault="003B1C5C">
      <w:pPr>
        <w:jc w:val="center"/>
      </w:pPr>
    </w:p>
    <w:p w14:paraId="6673B2F2" w14:textId="32910539" w:rsidR="003B1C5C" w:rsidRDefault="003B1C5C">
      <w:pPr>
        <w:jc w:val="center"/>
      </w:pPr>
    </w:p>
    <w:p w14:paraId="75278861" w14:textId="79406F25" w:rsidR="003B1C5C" w:rsidRDefault="003B1C5C">
      <w:pPr>
        <w:jc w:val="center"/>
      </w:pPr>
    </w:p>
    <w:p w14:paraId="2AFAEF6D" w14:textId="20F7037F" w:rsidR="003B1C5C" w:rsidRDefault="003B1C5C">
      <w:pPr>
        <w:jc w:val="center"/>
      </w:pPr>
    </w:p>
    <w:p w14:paraId="16FD2FFB" w14:textId="0A26774B" w:rsidR="003B1C5C" w:rsidRDefault="003B1C5C">
      <w:pPr>
        <w:jc w:val="center"/>
      </w:pPr>
    </w:p>
    <w:p w14:paraId="00BB3A30" w14:textId="4722EDDA" w:rsidR="003B1C5C" w:rsidRDefault="003B1C5C">
      <w:pPr>
        <w:jc w:val="center"/>
      </w:pPr>
    </w:p>
    <w:p w14:paraId="772E4B06" w14:textId="460120D9" w:rsidR="003B1C5C" w:rsidRDefault="003B1C5C">
      <w:pPr>
        <w:jc w:val="center"/>
      </w:pPr>
    </w:p>
    <w:p w14:paraId="34560A36" w14:textId="63D28A3D" w:rsidR="003B1C5C" w:rsidRDefault="003B1C5C">
      <w:pPr>
        <w:jc w:val="center"/>
      </w:pPr>
    </w:p>
    <w:p w14:paraId="1F0E3116" w14:textId="7E7DD42F" w:rsidR="003B1C5C" w:rsidRDefault="003B1C5C">
      <w:pPr>
        <w:jc w:val="center"/>
      </w:pPr>
    </w:p>
    <w:p w14:paraId="3C41FBF2" w14:textId="33B1C5D2" w:rsidR="003B1C5C" w:rsidRDefault="003B1C5C">
      <w:pPr>
        <w:jc w:val="center"/>
      </w:pPr>
    </w:p>
    <w:p w14:paraId="6FFB9BA9" w14:textId="77777777" w:rsidR="003B1C5C" w:rsidRDefault="003B1C5C">
      <w:pPr>
        <w:jc w:val="center"/>
      </w:pPr>
      <w:bookmarkStart w:id="2" w:name="_GoBack"/>
      <w:bookmarkEnd w:id="2"/>
    </w:p>
    <w:sectPr w:rsidR="003B1C5C">
      <w:footerReference w:type="default" r:id="rId15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D27CD" w14:textId="77777777" w:rsidR="0011187E" w:rsidRDefault="0011187E">
      <w:pPr>
        <w:spacing w:after="0"/>
      </w:pPr>
      <w:r>
        <w:separator/>
      </w:r>
    </w:p>
  </w:endnote>
  <w:endnote w:type="continuationSeparator" w:id="0">
    <w:p w14:paraId="3F1579FE" w14:textId="77777777" w:rsidR="0011187E" w:rsidRDefault="001118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8265C" w14:textId="77777777" w:rsidR="00954AC6" w:rsidRDefault="00B211E6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2B44505E" w14:textId="77777777" w:rsidR="00954AC6" w:rsidRDefault="001118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0939D" w14:textId="77777777" w:rsidR="0011187E" w:rsidRDefault="0011187E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27CE7F61" w14:textId="77777777" w:rsidR="0011187E" w:rsidRDefault="0011187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A098E"/>
    <w:multiLevelType w:val="multilevel"/>
    <w:tmpl w:val="6380B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349"/>
    <w:rsid w:val="0011187E"/>
    <w:rsid w:val="003B1C5C"/>
    <w:rsid w:val="00500EE6"/>
    <w:rsid w:val="00960349"/>
    <w:rsid w:val="00B211E6"/>
    <w:rsid w:val="00B30A18"/>
    <w:rsid w:val="00C556D9"/>
    <w:rsid w:val="00F7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2827"/>
  <w15:docId w15:val="{4F6011AC-3EED-384B-A990-61E6B802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Benelbaida</dc:creator>
  <dc:description/>
  <cp:lastModifiedBy>Hamza Abdulaziz Busuri</cp:lastModifiedBy>
  <cp:revision>2</cp:revision>
  <dcterms:created xsi:type="dcterms:W3CDTF">2020-05-12T19:03:00Z</dcterms:created>
  <dcterms:modified xsi:type="dcterms:W3CDTF">2020-05-12T19:03:00Z</dcterms:modified>
</cp:coreProperties>
</file>