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8ABAE" w14:textId="1F248189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Summer 1</w:t>
      </w:r>
    </w:p>
    <w:p w14:paraId="568A19F8" w14:textId="6F3FEA14" w:rsidR="00F731D9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- Telling the Time</w:t>
      </w:r>
    </w:p>
    <w:p w14:paraId="2A138336" w14:textId="0203EEF7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77777777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64ABB389" w:rsidR="00960349" w:rsidRDefault="00B211E6">
      <w:pPr>
        <w:suppressAutoHyphens w:val="0"/>
        <w:spacing w:after="200" w:line="276" w:lineRule="auto"/>
        <w:textAlignment w:val="auto"/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80E0B" wp14:editId="438F7218">
                <wp:simplePos x="0" y="0"/>
                <wp:positionH relativeFrom="column">
                  <wp:posOffset>5208907</wp:posOffset>
                </wp:positionH>
                <wp:positionV relativeFrom="paragraph">
                  <wp:posOffset>13331</wp:posOffset>
                </wp:positionV>
                <wp:extent cx="242572" cy="172721"/>
                <wp:effectExtent l="0" t="0" r="11428" b="17779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2" cy="172721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00"/>
                            </a:gs>
                            <a:gs pos="100000">
                              <a:srgbClr val="767600"/>
                            </a:gs>
                          </a:gsLst>
                          <a:lin ang="5400000"/>
                        </a:gradFill>
                        <a:ln w="9528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916BBC" id="AutoShape 2" o:spid="_x0000_s1026" style="position:absolute;margin-left:410.15pt;margin-top:1.05pt;width:19.1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" path="m10800,at,,21600,21600,10800,,10800,xem7305,6350at6140,6350,8470,8680,7305,6350,7305,6350xem14295,6350at13130,6350,15460,8680,14295,6350,14295,6350xem4870,15510nfc8680,17520,12920,17520,16730,15510e" fillcolor="yellow" strokecolor="yellow" strokeweight=".26467mm">
                <v:fill color2="#767600" focus="100%" type="gradient">
                  <o:fill v:ext="view" type="gradientUnscaled"/>
                </v:fill>
                <v:path arrowok="t" o:connecttype="custom" o:connectlocs="121286,0;242572,86361;121286,172721;0,86361;35487,25268;35487,147453;207085,147453;207085,25268" o:connectangles="270,0,90,180,270,90,90,270" textboxrect="3200,3200,18400,18400"/>
              </v:shape>
            </w:pict>
          </mc:Fallback>
        </mc:AlternateContent>
      </w: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DAF5EA0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2DFD255D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580FB38E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77777777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7777777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77777777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77777777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19BF333A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0F9E5C55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09F58F5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19BD0ECC" w14:textId="77777777" w:rsidR="00960349" w:rsidRDefault="00B211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Rec Maths</w:t>
      </w:r>
    </w:p>
    <w:p w14:paraId="248B50E0" w14:textId="07112B67" w:rsidR="00960349" w:rsidRPr="00F731D9" w:rsidRDefault="00B211E6" w:rsidP="00F731D9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Monday </w:t>
      </w:r>
      <w:r w:rsidR="00F731D9">
        <w:rPr>
          <w:rFonts w:ascii="Comic Sans MS" w:hAnsi="Comic Sans MS"/>
          <w:b/>
          <w:bCs/>
          <w:sz w:val="28"/>
          <w:szCs w:val="28"/>
          <w:u w:val="single"/>
        </w:rPr>
        <w:t>11</w:t>
      </w:r>
      <w:r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0FAA75E6" w14:textId="05BB421D" w:rsidR="00960349" w:rsidRPr="00F731D9" w:rsidRDefault="00B211E6" w:rsidP="00F731D9">
      <w:pPr>
        <w:tabs>
          <w:tab w:val="left" w:pos="2324"/>
        </w:tabs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LO:</w:t>
      </w:r>
      <w:r w:rsidR="00F731D9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F731D9">
        <w:rPr>
          <w:rFonts w:ascii="Comic Sans MS" w:hAnsi="Comic Sans MS"/>
          <w:b/>
          <w:bCs/>
          <w:sz w:val="28"/>
          <w:szCs w:val="28"/>
        </w:rPr>
        <w:t>To be able to use time language</w:t>
      </w:r>
    </w:p>
    <w:p w14:paraId="07197BDD" w14:textId="7BE41511" w:rsidR="003B1C5C" w:rsidRDefault="00F731D9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 wp14:anchorId="7AFCC1ED" wp14:editId="71528752">
            <wp:simplePos x="0" y="0"/>
            <wp:positionH relativeFrom="column">
              <wp:posOffset>-301452</wp:posOffset>
            </wp:positionH>
            <wp:positionV relativeFrom="paragraph">
              <wp:posOffset>133870</wp:posOffset>
            </wp:positionV>
            <wp:extent cx="5450956" cy="3557072"/>
            <wp:effectExtent l="0" t="0" r="0" b="0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6 at 17.34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56" cy="355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4514" w14:textId="3F7749D8" w:rsidR="003B1C5C" w:rsidRDefault="003B1C5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79A7D6" w14:textId="13EE1E2F" w:rsidR="00960349" w:rsidRDefault="00960349"/>
    <w:p w14:paraId="6B2887D1" w14:textId="77777777" w:rsidR="00960349" w:rsidRDefault="0096034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CEF5D48" w14:textId="77777777" w:rsidR="00960349" w:rsidRDefault="00960349">
      <w:pPr>
        <w:jc w:val="center"/>
      </w:pPr>
    </w:p>
    <w:p w14:paraId="55DA4C7A" w14:textId="77777777" w:rsidR="00960349" w:rsidRDefault="00960349"/>
    <w:p w14:paraId="32B4BC70" w14:textId="77777777" w:rsidR="00960349" w:rsidRDefault="00960349"/>
    <w:p w14:paraId="5AADDF8A" w14:textId="77777777" w:rsidR="00960349" w:rsidRDefault="00960349"/>
    <w:p w14:paraId="5B659C94" w14:textId="77777777" w:rsidR="00960349" w:rsidRDefault="00960349"/>
    <w:p w14:paraId="6434C5BC" w14:textId="421B9A0B" w:rsidR="00960349" w:rsidRDefault="00960349"/>
    <w:p w14:paraId="5792B3AF" w14:textId="1695FBB7" w:rsidR="00960349" w:rsidRDefault="00960349"/>
    <w:p w14:paraId="32041A1D" w14:textId="7A09DB8B" w:rsidR="00960349" w:rsidRDefault="00960349"/>
    <w:p w14:paraId="626AA6B2" w14:textId="77777777" w:rsidR="00960349" w:rsidRDefault="00960349"/>
    <w:p w14:paraId="3089E48A" w14:textId="7939C7EB" w:rsidR="00960349" w:rsidRDefault="00F731D9">
      <w:r>
        <w:rPr>
          <w:noProof/>
        </w:rPr>
        <w:drawing>
          <wp:anchor distT="0" distB="0" distL="114300" distR="114300" simplePos="0" relativeHeight="251685888" behindDoc="0" locked="0" layoutInCell="1" allowOverlap="1" wp14:anchorId="26A4E949" wp14:editId="08BBA205">
            <wp:simplePos x="0" y="0"/>
            <wp:positionH relativeFrom="column">
              <wp:posOffset>-31173</wp:posOffset>
            </wp:positionH>
            <wp:positionV relativeFrom="paragraph">
              <wp:posOffset>163540</wp:posOffset>
            </wp:positionV>
            <wp:extent cx="6187493" cy="4010891"/>
            <wp:effectExtent l="0" t="0" r="0" b="2540"/>
            <wp:wrapNone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6 at 17.34.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4" cy="401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14EDC" w14:textId="04061AAB" w:rsidR="00960349" w:rsidRDefault="00960349"/>
    <w:p w14:paraId="740B27C2" w14:textId="77777777" w:rsidR="00960349" w:rsidRDefault="00960349"/>
    <w:p w14:paraId="6B013582" w14:textId="77777777" w:rsidR="00960349" w:rsidRDefault="00960349">
      <w:pPr>
        <w:jc w:val="right"/>
      </w:pPr>
    </w:p>
    <w:p w14:paraId="286EBC22" w14:textId="1730409A" w:rsidR="00960349" w:rsidRDefault="00960349">
      <w:pPr>
        <w:jc w:val="right"/>
      </w:pPr>
    </w:p>
    <w:p w14:paraId="3B341A3A" w14:textId="37F177C1" w:rsidR="00960349" w:rsidRDefault="00960349">
      <w:pPr>
        <w:jc w:val="right"/>
      </w:pPr>
    </w:p>
    <w:p w14:paraId="3B99C028" w14:textId="77777777" w:rsidR="00F731D9" w:rsidRDefault="00F731D9">
      <w:pPr>
        <w:jc w:val="center"/>
      </w:pPr>
      <w:bookmarkStart w:id="0" w:name="_Hlk35861691"/>
    </w:p>
    <w:p w14:paraId="48FA4306" w14:textId="77777777" w:rsidR="00F731D9" w:rsidRDefault="00F731D9">
      <w:pPr>
        <w:jc w:val="center"/>
      </w:pPr>
    </w:p>
    <w:p w14:paraId="062E903E" w14:textId="77777777" w:rsidR="00F731D9" w:rsidRDefault="00F731D9">
      <w:pPr>
        <w:jc w:val="center"/>
      </w:pPr>
    </w:p>
    <w:p w14:paraId="613580D1" w14:textId="77777777" w:rsidR="00F731D9" w:rsidRDefault="00F731D9">
      <w:pPr>
        <w:jc w:val="center"/>
      </w:pPr>
    </w:p>
    <w:p w14:paraId="5CCB5C58" w14:textId="77777777" w:rsidR="00F731D9" w:rsidRDefault="00F731D9">
      <w:pPr>
        <w:jc w:val="center"/>
      </w:pPr>
    </w:p>
    <w:p w14:paraId="77F8050B" w14:textId="77777777" w:rsidR="00F731D9" w:rsidRDefault="00F731D9">
      <w:pPr>
        <w:jc w:val="center"/>
      </w:pPr>
    </w:p>
    <w:p w14:paraId="23276BDF" w14:textId="77777777" w:rsidR="00F731D9" w:rsidRDefault="00F731D9">
      <w:pPr>
        <w:jc w:val="center"/>
      </w:pPr>
    </w:p>
    <w:p w14:paraId="48817792" w14:textId="77777777" w:rsidR="00F731D9" w:rsidRDefault="00F731D9">
      <w:pPr>
        <w:jc w:val="center"/>
        <w:rPr>
          <w:b/>
          <w:bCs/>
          <w:sz w:val="32"/>
          <w:szCs w:val="32"/>
          <w:u w:val="single"/>
        </w:rPr>
      </w:pPr>
    </w:p>
    <w:p w14:paraId="7B4C02D3" w14:textId="71BF0721" w:rsidR="00960349" w:rsidRDefault="00B211E6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 xml:space="preserve">Tuesday </w:t>
      </w:r>
      <w:r w:rsidR="00F731D9">
        <w:rPr>
          <w:b/>
          <w:bCs/>
          <w:sz w:val="32"/>
          <w:szCs w:val="32"/>
          <w:u w:val="single"/>
        </w:rPr>
        <w:t>12</w:t>
      </w:r>
      <w:r>
        <w:rPr>
          <w:b/>
          <w:bCs/>
          <w:sz w:val="32"/>
          <w:szCs w:val="32"/>
          <w:u w:val="single"/>
          <w:vertAlign w:val="superscript"/>
        </w:rPr>
        <w:t>th</w:t>
      </w:r>
      <w:r>
        <w:rPr>
          <w:b/>
          <w:bCs/>
          <w:sz w:val="32"/>
          <w:szCs w:val="32"/>
          <w:u w:val="single"/>
        </w:rPr>
        <w:t xml:space="preserve"> </w:t>
      </w:r>
      <w:r w:rsidR="003B1C5C">
        <w:rPr>
          <w:b/>
          <w:bCs/>
          <w:sz w:val="32"/>
          <w:szCs w:val="32"/>
          <w:u w:val="single"/>
        </w:rPr>
        <w:t>May</w:t>
      </w:r>
      <w:r>
        <w:rPr>
          <w:b/>
          <w:bCs/>
          <w:sz w:val="32"/>
          <w:szCs w:val="32"/>
          <w:u w:val="single"/>
        </w:rPr>
        <w:t xml:space="preserve"> 2020</w:t>
      </w:r>
    </w:p>
    <w:bookmarkEnd w:id="0"/>
    <w:p w14:paraId="2E15593B" w14:textId="77777777" w:rsidR="00960349" w:rsidRDefault="00960349"/>
    <w:p w14:paraId="040CFA96" w14:textId="243F365E" w:rsidR="00960349" w:rsidRPr="00F731D9" w:rsidRDefault="00B211E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LO: </w:t>
      </w:r>
      <w:r w:rsidR="00F731D9" w:rsidRPr="00F731D9">
        <w:rPr>
          <w:b/>
          <w:bCs/>
          <w:sz w:val="32"/>
          <w:szCs w:val="32"/>
        </w:rPr>
        <w:t>To be able to put dates in order</w:t>
      </w:r>
    </w:p>
    <w:p w14:paraId="71DEB9B7" w14:textId="1FBE2450" w:rsidR="003B1C5C" w:rsidRDefault="00F731D9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479B8E2" wp14:editId="2570ACF5">
            <wp:simplePos x="0" y="0"/>
            <wp:positionH relativeFrom="column">
              <wp:posOffset>2888673</wp:posOffset>
            </wp:positionH>
            <wp:positionV relativeFrom="paragraph">
              <wp:posOffset>263352</wp:posOffset>
            </wp:positionV>
            <wp:extent cx="3615690" cy="2877300"/>
            <wp:effectExtent l="0" t="0" r="3810" b="5715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06 at 17.46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88" cy="287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 wp14:anchorId="7323B0B9" wp14:editId="358F5DA2">
            <wp:simplePos x="0" y="0"/>
            <wp:positionH relativeFrom="column">
              <wp:posOffset>-508751</wp:posOffset>
            </wp:positionH>
            <wp:positionV relativeFrom="paragraph">
              <wp:posOffset>210820</wp:posOffset>
            </wp:positionV>
            <wp:extent cx="3345353" cy="2929466"/>
            <wp:effectExtent l="0" t="0" r="0" b="444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06 at 17.46.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53" cy="292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F008F" w14:textId="24139EC1" w:rsidR="003B1C5C" w:rsidRDefault="003B1C5C">
      <w:pPr>
        <w:rPr>
          <w:b/>
          <w:bCs/>
          <w:sz w:val="32"/>
          <w:szCs w:val="32"/>
          <w:u w:val="single"/>
        </w:rPr>
      </w:pPr>
    </w:p>
    <w:p w14:paraId="00F61148" w14:textId="28157869" w:rsidR="00960349" w:rsidRDefault="00960349"/>
    <w:p w14:paraId="5AB919D4" w14:textId="0A20B103" w:rsidR="00F731D9" w:rsidRDefault="00F731D9"/>
    <w:p w14:paraId="23336F26" w14:textId="073BBAFB" w:rsidR="00F731D9" w:rsidRDefault="00F731D9"/>
    <w:p w14:paraId="1980EF2D" w14:textId="02644979" w:rsidR="00F731D9" w:rsidRDefault="00F731D9"/>
    <w:p w14:paraId="5C635C4E" w14:textId="6AD902C3" w:rsidR="00F731D9" w:rsidRDefault="00F731D9"/>
    <w:p w14:paraId="224BEF4C" w14:textId="56280535" w:rsidR="00F731D9" w:rsidRDefault="00F731D9"/>
    <w:p w14:paraId="585CB0D9" w14:textId="76F95290" w:rsidR="00F731D9" w:rsidRDefault="00F731D9"/>
    <w:p w14:paraId="55E1676E" w14:textId="4349D063" w:rsidR="00F731D9" w:rsidRDefault="00F731D9"/>
    <w:p w14:paraId="01CC2F40" w14:textId="0C0FF85A" w:rsidR="00F731D9" w:rsidRDefault="00F731D9"/>
    <w:p w14:paraId="783651C7" w14:textId="5BB7580E" w:rsidR="00F731D9" w:rsidRDefault="00F731D9">
      <w:r>
        <w:rPr>
          <w:noProof/>
        </w:rPr>
        <w:drawing>
          <wp:anchor distT="0" distB="0" distL="114300" distR="114300" simplePos="0" relativeHeight="251703296" behindDoc="0" locked="0" layoutInCell="1" allowOverlap="1" wp14:anchorId="15F16E81" wp14:editId="4A98798B">
            <wp:simplePos x="0" y="0"/>
            <wp:positionH relativeFrom="column">
              <wp:posOffset>665538</wp:posOffset>
            </wp:positionH>
            <wp:positionV relativeFrom="paragraph">
              <wp:posOffset>119554</wp:posOffset>
            </wp:positionV>
            <wp:extent cx="3948430" cy="2680854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06 at 17.47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68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8D3C7" w14:textId="51890CBC" w:rsidR="00F731D9" w:rsidRDefault="00F731D9">
      <w:r>
        <w:rPr>
          <w:noProof/>
        </w:rPr>
        <w:drawing>
          <wp:anchor distT="0" distB="0" distL="114300" distR="114300" simplePos="0" relativeHeight="251706368" behindDoc="0" locked="0" layoutInCell="1" allowOverlap="1" wp14:anchorId="67441A91" wp14:editId="60430CE1">
            <wp:simplePos x="0" y="0"/>
            <wp:positionH relativeFrom="column">
              <wp:posOffset>480868</wp:posOffset>
            </wp:positionH>
            <wp:positionV relativeFrom="paragraph">
              <wp:posOffset>2701290</wp:posOffset>
            </wp:positionV>
            <wp:extent cx="4251953" cy="1620981"/>
            <wp:effectExtent l="0" t="0" r="3175" b="5080"/>
            <wp:wrapNone/>
            <wp:docPr id="20" name="Picture 20" descr="A picture containing bird, tree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5-06 at 17.47.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53" cy="16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1A0E3" w14:textId="77777777" w:rsidR="00960349" w:rsidRDefault="00960349">
      <w:pPr>
        <w:pageBreakBefore/>
        <w:suppressAutoHyphens w:val="0"/>
      </w:pPr>
    </w:p>
    <w:p w14:paraId="08862B57" w14:textId="5D997685" w:rsidR="00960349" w:rsidRDefault="00B211E6">
      <w:pPr>
        <w:jc w:val="center"/>
      </w:pPr>
      <w:bookmarkStart w:id="1" w:name="_Hlk35861896"/>
      <w:r>
        <w:rPr>
          <w:rFonts w:ascii="Comic Sans MS" w:hAnsi="Comic Sans MS"/>
          <w:b/>
          <w:bCs/>
          <w:sz w:val="28"/>
          <w:szCs w:val="28"/>
          <w:u w:val="single"/>
        </w:rPr>
        <w:t xml:space="preserve">Wednesday </w:t>
      </w:r>
      <w:r w:rsidR="00F731D9">
        <w:rPr>
          <w:rFonts w:ascii="Comic Sans MS" w:hAnsi="Comic Sans MS"/>
          <w:b/>
          <w:bCs/>
          <w:sz w:val="28"/>
          <w:szCs w:val="28"/>
          <w:u w:val="single"/>
        </w:rPr>
        <w:t>13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bookmarkEnd w:id="1"/>
    <w:p w14:paraId="1E3965D3" w14:textId="77777777" w:rsidR="00960349" w:rsidRDefault="00960349"/>
    <w:p w14:paraId="1B04127E" w14:textId="0766B42C" w:rsidR="00960349" w:rsidRDefault="00F731D9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EC613BF" wp14:editId="76AEA1EE">
            <wp:simplePos x="0" y="0"/>
            <wp:positionH relativeFrom="column">
              <wp:posOffset>-363682</wp:posOffset>
            </wp:positionH>
            <wp:positionV relativeFrom="paragraph">
              <wp:posOffset>311901</wp:posOffset>
            </wp:positionV>
            <wp:extent cx="4399280" cy="2597728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5-06 at 18.14.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77" cy="259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1E6">
        <w:rPr>
          <w:b/>
          <w:bCs/>
          <w:sz w:val="32"/>
          <w:szCs w:val="32"/>
          <w:u w:val="single"/>
        </w:rPr>
        <w:t xml:space="preserve">LO: </w:t>
      </w:r>
      <w:r w:rsidRPr="00F731D9">
        <w:rPr>
          <w:b/>
          <w:bCs/>
          <w:sz w:val="32"/>
          <w:szCs w:val="32"/>
        </w:rPr>
        <w:t>To be able to read the time</w:t>
      </w:r>
    </w:p>
    <w:p w14:paraId="06462027" w14:textId="6602759B" w:rsidR="00960349" w:rsidRDefault="00960349"/>
    <w:p w14:paraId="44024CD0" w14:textId="19B32D56" w:rsidR="00960349" w:rsidRDefault="00960349"/>
    <w:p w14:paraId="27499A49" w14:textId="45EE6165" w:rsidR="00960349" w:rsidRDefault="00960349">
      <w:pPr>
        <w:rPr>
          <w:sz w:val="28"/>
          <w:szCs w:val="28"/>
        </w:rPr>
      </w:pPr>
    </w:p>
    <w:p w14:paraId="4DB0AA60" w14:textId="6417894E" w:rsidR="00960349" w:rsidRDefault="00960349">
      <w:pPr>
        <w:rPr>
          <w:sz w:val="28"/>
          <w:szCs w:val="28"/>
        </w:rPr>
      </w:pPr>
    </w:p>
    <w:p w14:paraId="0D850623" w14:textId="60E9A5C3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6C90E7EF" w:rsidR="00960349" w:rsidRDefault="00960349">
      <w:pPr>
        <w:rPr>
          <w:sz w:val="28"/>
          <w:szCs w:val="28"/>
        </w:rPr>
      </w:pPr>
    </w:p>
    <w:p w14:paraId="4C1D313F" w14:textId="7EF78161" w:rsidR="00960349" w:rsidRDefault="00960349">
      <w:pPr>
        <w:rPr>
          <w:sz w:val="28"/>
          <w:szCs w:val="28"/>
        </w:rPr>
      </w:pPr>
    </w:p>
    <w:p w14:paraId="16F72CA2" w14:textId="57389FD7" w:rsidR="00960349" w:rsidRDefault="00F731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C5A650C" wp14:editId="1A5DE46C">
            <wp:simplePos x="0" y="0"/>
            <wp:positionH relativeFrom="column">
              <wp:posOffset>1994535</wp:posOffset>
            </wp:positionH>
            <wp:positionV relativeFrom="paragraph">
              <wp:posOffset>217805</wp:posOffset>
            </wp:positionV>
            <wp:extent cx="4172487" cy="2617643"/>
            <wp:effectExtent l="0" t="0" r="6350" b="0"/>
            <wp:wrapNone/>
            <wp:docPr id="30" name="Picture 30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5-06 at 18.14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87" cy="2617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082A" w14:textId="114D22B1" w:rsidR="00960349" w:rsidRDefault="00960349">
      <w:pPr>
        <w:rPr>
          <w:sz w:val="28"/>
          <w:szCs w:val="28"/>
        </w:rPr>
      </w:pPr>
    </w:p>
    <w:p w14:paraId="4EDDE768" w14:textId="6287A871" w:rsidR="00960349" w:rsidRDefault="00960349">
      <w:pPr>
        <w:rPr>
          <w:sz w:val="28"/>
          <w:szCs w:val="28"/>
        </w:rPr>
      </w:pPr>
    </w:p>
    <w:p w14:paraId="32036ACE" w14:textId="3EA5D7AF" w:rsidR="00960349" w:rsidRDefault="00960349">
      <w:pPr>
        <w:rPr>
          <w:sz w:val="28"/>
          <w:szCs w:val="28"/>
        </w:rPr>
      </w:pPr>
    </w:p>
    <w:p w14:paraId="48253B80" w14:textId="6E57F735" w:rsidR="00960349" w:rsidRDefault="00960349"/>
    <w:p w14:paraId="57686F19" w14:textId="1B9F708F" w:rsidR="00960349" w:rsidRDefault="00960349">
      <w:pPr>
        <w:rPr>
          <w:sz w:val="28"/>
          <w:szCs w:val="28"/>
        </w:rPr>
      </w:pPr>
    </w:p>
    <w:p w14:paraId="5C7AE480" w14:textId="3B87669A" w:rsidR="00960349" w:rsidRDefault="00960349">
      <w:pPr>
        <w:rPr>
          <w:sz w:val="28"/>
          <w:szCs w:val="28"/>
        </w:rPr>
      </w:pPr>
    </w:p>
    <w:p w14:paraId="719CFB35" w14:textId="0AC807B4" w:rsidR="00960349" w:rsidRDefault="00960349">
      <w:pPr>
        <w:rPr>
          <w:sz w:val="28"/>
          <w:szCs w:val="28"/>
        </w:rPr>
      </w:pPr>
    </w:p>
    <w:p w14:paraId="2E5E11FF" w14:textId="3BC8BABF" w:rsidR="00960349" w:rsidRDefault="00960349">
      <w:pPr>
        <w:rPr>
          <w:sz w:val="28"/>
          <w:szCs w:val="28"/>
        </w:rPr>
      </w:pPr>
    </w:p>
    <w:p w14:paraId="69E53349" w14:textId="1CC0DA62" w:rsidR="00960349" w:rsidRDefault="00F731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C99FC57" wp14:editId="6B95C67F">
            <wp:simplePos x="0" y="0"/>
            <wp:positionH relativeFrom="column">
              <wp:posOffset>2784764</wp:posOffset>
            </wp:positionH>
            <wp:positionV relativeFrom="paragraph">
              <wp:posOffset>243667</wp:posOffset>
            </wp:positionV>
            <wp:extent cx="3532414" cy="2337377"/>
            <wp:effectExtent l="0" t="0" r="0" b="0"/>
            <wp:wrapNone/>
            <wp:docPr id="32" name="Picture 32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05-06 at 18.14.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15" cy="234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60EB0A4" wp14:editId="3FA1C62F">
            <wp:simplePos x="0" y="0"/>
            <wp:positionH relativeFrom="column">
              <wp:posOffset>-477982</wp:posOffset>
            </wp:positionH>
            <wp:positionV relativeFrom="paragraph">
              <wp:posOffset>243667</wp:posOffset>
            </wp:positionV>
            <wp:extent cx="3169227" cy="2337435"/>
            <wp:effectExtent l="0" t="0" r="6350" b="0"/>
            <wp:wrapNone/>
            <wp:docPr id="29" name="Picture 29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05-06 at 18.14.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183" cy="23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D5495" w14:textId="386884F1" w:rsidR="00960349" w:rsidRDefault="00960349">
      <w:pPr>
        <w:rPr>
          <w:sz w:val="28"/>
          <w:szCs w:val="28"/>
        </w:rPr>
      </w:pPr>
    </w:p>
    <w:p w14:paraId="63D2A288" w14:textId="19479F93" w:rsidR="00960349" w:rsidRDefault="00960349">
      <w:pPr>
        <w:rPr>
          <w:sz w:val="28"/>
          <w:szCs w:val="28"/>
        </w:rPr>
      </w:pPr>
    </w:p>
    <w:p w14:paraId="4DB0CEB8" w14:textId="1E0EA17D" w:rsidR="003B1C5C" w:rsidRDefault="003B1C5C">
      <w:pPr>
        <w:rPr>
          <w:sz w:val="28"/>
          <w:szCs w:val="28"/>
        </w:rPr>
      </w:pPr>
    </w:p>
    <w:p w14:paraId="61FC181E" w14:textId="237D7F0E" w:rsidR="003B1C5C" w:rsidRDefault="003B1C5C">
      <w:pPr>
        <w:rPr>
          <w:sz w:val="28"/>
          <w:szCs w:val="28"/>
        </w:rPr>
      </w:pPr>
    </w:p>
    <w:p w14:paraId="22B22369" w14:textId="75FA918A" w:rsidR="00960349" w:rsidRDefault="00960349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7662B3AD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F731D9">
        <w:rPr>
          <w:rFonts w:ascii="Comic Sans MS" w:hAnsi="Comic Sans MS"/>
          <w:b/>
          <w:bCs/>
          <w:sz w:val="28"/>
          <w:szCs w:val="28"/>
          <w:u w:val="single"/>
        </w:rPr>
        <w:t>14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th </w:t>
      </w:r>
      <w:r w:rsidR="003B1C5C">
        <w:rPr>
          <w:rFonts w:ascii="Comic Sans MS" w:hAnsi="Comic Sans MS"/>
          <w:b/>
          <w:bCs/>
          <w:sz w:val="28"/>
          <w:szCs w:val="28"/>
          <w:u w:val="single"/>
        </w:rPr>
        <w:t>May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2E6300DF" w14:textId="4393E42A" w:rsidR="00960349" w:rsidRDefault="00B211E6">
      <w:pPr>
        <w:tabs>
          <w:tab w:val="center" w:pos="4513"/>
        </w:tabs>
        <w:jc w:val="center"/>
      </w:pPr>
      <w:r>
        <w:t xml:space="preserve"> </w:t>
      </w:r>
    </w:p>
    <w:p w14:paraId="482D070A" w14:textId="6A54049D" w:rsidR="00960349" w:rsidRDefault="00B30A18">
      <w:pPr>
        <w:rPr>
          <w:rFonts w:ascii="Comic Sans MS" w:hAnsi="Comic Sans MS" w:cs="Calibri"/>
          <w:sz w:val="28"/>
          <w:szCs w:val="28"/>
        </w:rPr>
      </w:pPr>
      <w:r w:rsidRPr="00B30A18">
        <w:rPr>
          <w:b/>
          <w:bCs/>
          <w:sz w:val="32"/>
          <w:szCs w:val="32"/>
          <w:u w:val="single"/>
        </w:rPr>
        <w:t>L.O:</w:t>
      </w:r>
      <w:r>
        <w:rPr>
          <w:b/>
          <w:bCs/>
          <w:sz w:val="32"/>
          <w:szCs w:val="32"/>
        </w:rPr>
        <w:t xml:space="preserve"> </w:t>
      </w:r>
      <w:r w:rsidRPr="00F731D9">
        <w:rPr>
          <w:b/>
          <w:bCs/>
          <w:sz w:val="32"/>
          <w:szCs w:val="32"/>
        </w:rPr>
        <w:t>To be able to read the time</w:t>
      </w:r>
    </w:p>
    <w:p w14:paraId="0273F0D7" w14:textId="0F18377F" w:rsidR="00960349" w:rsidRDefault="00B30A18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877AB8D" wp14:editId="14C4D5F8">
            <wp:simplePos x="0" y="0"/>
            <wp:positionH relativeFrom="column">
              <wp:posOffset>-124691</wp:posOffset>
            </wp:positionH>
            <wp:positionV relativeFrom="paragraph">
              <wp:posOffset>265083</wp:posOffset>
            </wp:positionV>
            <wp:extent cx="6359236" cy="2159435"/>
            <wp:effectExtent l="0" t="0" r="3810" b="0"/>
            <wp:wrapNone/>
            <wp:docPr id="33" name="Picture 33" descr="A clock is shown at the t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5-06 at 18.18.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36" cy="21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124B" w14:textId="6D3E72E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41A1C8D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EA1A17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38D55D8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10B36EC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7D3A4461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2F15BF75" w:rsidR="00960349" w:rsidRDefault="00B30A18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5FAA4C95" wp14:editId="10DC2140">
            <wp:simplePos x="0" y="0"/>
            <wp:positionH relativeFrom="column">
              <wp:posOffset>-124692</wp:posOffset>
            </wp:positionH>
            <wp:positionV relativeFrom="paragraph">
              <wp:posOffset>334183</wp:posOffset>
            </wp:positionV>
            <wp:extent cx="6452755" cy="2191191"/>
            <wp:effectExtent l="0" t="0" r="0" b="6350"/>
            <wp:wrapNone/>
            <wp:docPr id="34" name="Picture 3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5-06 at 18.18.5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755" cy="219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E571" w14:textId="763E062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23301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7CB0D5A5" w:rsidR="00960349" w:rsidRDefault="00960349"/>
    <w:p w14:paraId="77A6617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4F719CE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7777777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3570B97C" w:rsidR="00960349" w:rsidRDefault="00B30A18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F4F6C28" wp14:editId="6B7BED4B">
            <wp:simplePos x="0" y="0"/>
            <wp:positionH relativeFrom="column">
              <wp:posOffset>238125</wp:posOffset>
            </wp:positionH>
            <wp:positionV relativeFrom="paragraph">
              <wp:posOffset>250825</wp:posOffset>
            </wp:positionV>
            <wp:extent cx="5731510" cy="2131060"/>
            <wp:effectExtent l="0" t="0" r="0" b="2540"/>
            <wp:wrapNone/>
            <wp:docPr id="36" name="Picture 36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0-05-06 at 18.19.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5C45" w14:textId="1F164C1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13CBE92" w14:textId="046D1730" w:rsidR="00B30A18" w:rsidRDefault="00B30A18">
      <w:pPr>
        <w:rPr>
          <w:rFonts w:ascii="Comic Sans MS" w:hAnsi="Comic Sans MS" w:cs="Calibri"/>
          <w:sz w:val="28"/>
          <w:szCs w:val="28"/>
        </w:rPr>
      </w:pPr>
    </w:p>
    <w:p w14:paraId="4280E0A5" w14:textId="4F2BD54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FA19D11" w14:textId="56138FAF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477C05BD" w14:textId="77777777" w:rsidR="003B1C5C" w:rsidRDefault="003B1C5C">
      <w:pPr>
        <w:rPr>
          <w:rFonts w:ascii="Comic Sans MS" w:hAnsi="Comic Sans MS" w:cs="Calibri"/>
          <w:sz w:val="28"/>
          <w:szCs w:val="28"/>
        </w:rPr>
      </w:pPr>
    </w:p>
    <w:p w14:paraId="06B4C288" w14:textId="6815EAED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34CA7869" w14:textId="77777777" w:rsidR="003B1C5C" w:rsidRDefault="003B1C5C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0D1E8B92" w:rsidR="00960349" w:rsidRDefault="00B211E6">
      <w:pPr>
        <w:suppressAutoHyphens w:val="0"/>
        <w:jc w:val="center"/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F731D9">
        <w:rPr>
          <w:rFonts w:ascii="Comic Sans MS" w:hAnsi="Comic Sans MS" w:cs="Calibri"/>
          <w:b/>
          <w:bCs/>
          <w:sz w:val="28"/>
          <w:szCs w:val="28"/>
          <w:u w:val="single"/>
        </w:rPr>
        <w:t>15</w:t>
      </w:r>
      <w:r w:rsidR="003B1C5C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May 2020</w:t>
      </w:r>
    </w:p>
    <w:p w14:paraId="55E6938A" w14:textId="40B60A76" w:rsidR="00960349" w:rsidRDefault="00B30A18">
      <w:pPr>
        <w:suppressAutoHyphens w:val="0"/>
      </w:pPr>
      <w:r>
        <w:rPr>
          <w:rFonts w:ascii="Comic Sans MS" w:hAnsi="Comic Sans MS" w:cs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 wp14:anchorId="6B5E3286" wp14:editId="09D7A207">
            <wp:simplePos x="0" y="0"/>
            <wp:positionH relativeFrom="column">
              <wp:posOffset>280497</wp:posOffset>
            </wp:positionH>
            <wp:positionV relativeFrom="paragraph">
              <wp:posOffset>221211</wp:posOffset>
            </wp:positionV>
            <wp:extent cx="2516563" cy="3947263"/>
            <wp:effectExtent l="0" t="0" r="0" b="2540"/>
            <wp:wrapNone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20-05-06 at 18.23.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63" cy="394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E8E8" w14:textId="2471E6F5" w:rsidR="00960349" w:rsidRDefault="00960349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4911C29B" w14:textId="6408A86B" w:rsidR="00960349" w:rsidRDefault="00B30A18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21AE348" wp14:editId="0E9CD2BA">
            <wp:simplePos x="0" y="0"/>
            <wp:positionH relativeFrom="column">
              <wp:posOffset>3360420</wp:posOffset>
            </wp:positionH>
            <wp:positionV relativeFrom="paragraph">
              <wp:posOffset>213418</wp:posOffset>
            </wp:positionV>
            <wp:extent cx="2602907" cy="4083627"/>
            <wp:effectExtent l="0" t="0" r="635" b="6350"/>
            <wp:wrapNone/>
            <wp:docPr id="39" name="Picture 3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0-05-06 at 18.23.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07" cy="40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3823C" w14:textId="5833E812" w:rsidR="00960349" w:rsidRDefault="00960349">
      <w:pPr>
        <w:jc w:val="center"/>
      </w:pPr>
    </w:p>
    <w:p w14:paraId="19C29EEB" w14:textId="5876B95D" w:rsidR="003B1C5C" w:rsidRDefault="003B1C5C">
      <w:pPr>
        <w:jc w:val="center"/>
      </w:pPr>
    </w:p>
    <w:p w14:paraId="1CF0EDB0" w14:textId="5F194392" w:rsidR="003B1C5C" w:rsidRDefault="003B1C5C">
      <w:pPr>
        <w:jc w:val="center"/>
      </w:pPr>
    </w:p>
    <w:p w14:paraId="34122457" w14:textId="55C87EAF" w:rsidR="003B1C5C" w:rsidRDefault="003B1C5C">
      <w:pPr>
        <w:jc w:val="center"/>
      </w:pPr>
    </w:p>
    <w:p w14:paraId="6B941E68" w14:textId="212FE055" w:rsidR="003B1C5C" w:rsidRDefault="003B1C5C">
      <w:pPr>
        <w:jc w:val="center"/>
      </w:pPr>
    </w:p>
    <w:p w14:paraId="63588492" w14:textId="55E2B2B3" w:rsidR="003B1C5C" w:rsidRDefault="003B1C5C">
      <w:pPr>
        <w:jc w:val="center"/>
      </w:pPr>
    </w:p>
    <w:p w14:paraId="74EE58D0" w14:textId="76D210F4" w:rsidR="003B1C5C" w:rsidRDefault="003B1C5C">
      <w:pPr>
        <w:jc w:val="center"/>
      </w:pPr>
    </w:p>
    <w:p w14:paraId="73E16855" w14:textId="296C8349" w:rsidR="003B1C5C" w:rsidRDefault="003B1C5C">
      <w:pPr>
        <w:jc w:val="center"/>
      </w:pPr>
    </w:p>
    <w:p w14:paraId="42F54B7B" w14:textId="575D7DDB" w:rsidR="003B1C5C" w:rsidRDefault="003B1C5C">
      <w:pPr>
        <w:jc w:val="center"/>
      </w:pPr>
    </w:p>
    <w:p w14:paraId="38B22209" w14:textId="24D08731" w:rsidR="003B1C5C" w:rsidRDefault="003B1C5C">
      <w:pPr>
        <w:jc w:val="center"/>
      </w:pPr>
    </w:p>
    <w:p w14:paraId="6EDF270F" w14:textId="01EA5680" w:rsidR="003B1C5C" w:rsidRDefault="003B1C5C">
      <w:pPr>
        <w:jc w:val="center"/>
      </w:pPr>
    </w:p>
    <w:p w14:paraId="16051D48" w14:textId="5D411026" w:rsidR="003B1C5C" w:rsidRDefault="003B1C5C">
      <w:pPr>
        <w:jc w:val="center"/>
      </w:pPr>
    </w:p>
    <w:p w14:paraId="24156D1B" w14:textId="0082310E" w:rsidR="003B1C5C" w:rsidRDefault="00B30A18">
      <w:pPr>
        <w:jc w:val="center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C92C452" wp14:editId="23C1AEE4">
            <wp:simplePos x="0" y="0"/>
            <wp:positionH relativeFrom="column">
              <wp:posOffset>61999</wp:posOffset>
            </wp:positionH>
            <wp:positionV relativeFrom="paragraph">
              <wp:posOffset>169781</wp:posOffset>
            </wp:positionV>
            <wp:extent cx="2930237" cy="4596438"/>
            <wp:effectExtent l="0" t="0" r="3810" b="1270"/>
            <wp:wrapNone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0-05-06 at 18.23.4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37" cy="459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3B2F2" w14:textId="32910539" w:rsidR="003B1C5C" w:rsidRDefault="003B1C5C">
      <w:pPr>
        <w:jc w:val="center"/>
      </w:pPr>
    </w:p>
    <w:p w14:paraId="75278861" w14:textId="79406F25" w:rsidR="003B1C5C" w:rsidRDefault="003B1C5C">
      <w:pPr>
        <w:jc w:val="center"/>
      </w:pPr>
    </w:p>
    <w:p w14:paraId="2AFAEF6D" w14:textId="20F7037F" w:rsidR="003B1C5C" w:rsidRDefault="003B1C5C">
      <w:pPr>
        <w:jc w:val="center"/>
      </w:pPr>
      <w:bookmarkStart w:id="2" w:name="_GoBack"/>
      <w:bookmarkEnd w:id="2"/>
    </w:p>
    <w:p w14:paraId="16FD2FFB" w14:textId="0A26774B" w:rsidR="003B1C5C" w:rsidRDefault="003B1C5C">
      <w:pPr>
        <w:jc w:val="center"/>
      </w:pPr>
    </w:p>
    <w:p w14:paraId="00BB3A30" w14:textId="4722EDDA" w:rsidR="003B1C5C" w:rsidRDefault="003B1C5C">
      <w:pPr>
        <w:jc w:val="center"/>
      </w:pPr>
    </w:p>
    <w:p w14:paraId="772E4B06" w14:textId="460120D9" w:rsidR="003B1C5C" w:rsidRDefault="003B1C5C">
      <w:pPr>
        <w:jc w:val="center"/>
      </w:pPr>
    </w:p>
    <w:p w14:paraId="34560A36" w14:textId="63D28A3D" w:rsidR="003B1C5C" w:rsidRDefault="003B1C5C">
      <w:pPr>
        <w:jc w:val="center"/>
      </w:pPr>
    </w:p>
    <w:p w14:paraId="1F0E3116" w14:textId="7E7DD42F" w:rsidR="003B1C5C" w:rsidRDefault="003B1C5C">
      <w:pPr>
        <w:jc w:val="center"/>
      </w:pPr>
    </w:p>
    <w:p w14:paraId="3C41FBF2" w14:textId="33B1C5D2" w:rsidR="003B1C5C" w:rsidRDefault="003B1C5C">
      <w:pPr>
        <w:jc w:val="center"/>
      </w:pPr>
    </w:p>
    <w:p w14:paraId="6FFB9BA9" w14:textId="77777777" w:rsidR="003B1C5C" w:rsidRDefault="003B1C5C">
      <w:pPr>
        <w:jc w:val="center"/>
      </w:pPr>
    </w:p>
    <w:sectPr w:rsidR="003B1C5C">
      <w:footerReference w:type="default" r:id="rId23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2A6D" w14:textId="77777777" w:rsidR="00C556D9" w:rsidRDefault="00C556D9">
      <w:pPr>
        <w:spacing w:after="0"/>
      </w:pPr>
      <w:r>
        <w:separator/>
      </w:r>
    </w:p>
  </w:endnote>
  <w:endnote w:type="continuationSeparator" w:id="0">
    <w:p w14:paraId="7599749B" w14:textId="77777777" w:rsidR="00C556D9" w:rsidRDefault="00C556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C55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40BEF" w14:textId="77777777" w:rsidR="00C556D9" w:rsidRDefault="00C556D9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3BB3A33" w14:textId="77777777" w:rsidR="00C556D9" w:rsidRDefault="00C556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3B1C5C"/>
    <w:rsid w:val="00960349"/>
    <w:rsid w:val="00B211E6"/>
    <w:rsid w:val="00B30A18"/>
    <w:rsid w:val="00C556D9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3</cp:revision>
  <dcterms:created xsi:type="dcterms:W3CDTF">2020-05-06T17:18:00Z</dcterms:created>
  <dcterms:modified xsi:type="dcterms:W3CDTF">2020-05-06T17:26:00Z</dcterms:modified>
</cp:coreProperties>
</file>