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18ABAE" w14:textId="77777777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color w:val="FF0000"/>
          <w:sz w:val="28"/>
          <w:szCs w:val="28"/>
          <w:u w:val="single"/>
        </w:rPr>
      </w:pPr>
    </w:p>
    <w:p w14:paraId="5E6BB280" w14:textId="77777777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color w:val="FF0000"/>
          <w:sz w:val="28"/>
          <w:szCs w:val="28"/>
          <w:u w:val="single"/>
        </w:rPr>
      </w:pPr>
    </w:p>
    <w:p w14:paraId="2A138336" w14:textId="77777777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color w:val="FF0000"/>
          <w:sz w:val="28"/>
          <w:szCs w:val="28"/>
          <w:u w:val="single"/>
        </w:rPr>
      </w:pPr>
    </w:p>
    <w:p w14:paraId="3683FC40" w14:textId="64ABB389" w:rsidR="00960349" w:rsidRDefault="00B211E6">
      <w:pPr>
        <w:suppressAutoHyphens w:val="0"/>
        <w:spacing w:after="200" w:line="276" w:lineRule="auto"/>
        <w:textAlignment w:val="auto"/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880E0B" wp14:editId="438F7218">
                <wp:simplePos x="0" y="0"/>
                <wp:positionH relativeFrom="column">
                  <wp:posOffset>5208907</wp:posOffset>
                </wp:positionH>
                <wp:positionV relativeFrom="paragraph">
                  <wp:posOffset>13331</wp:posOffset>
                </wp:positionV>
                <wp:extent cx="242572" cy="172721"/>
                <wp:effectExtent l="0" t="0" r="11428" b="17779"/>
                <wp:wrapNone/>
                <wp:docPr id="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2" cy="172721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FF00"/>
                            </a:gs>
                            <a:gs pos="100000">
                              <a:srgbClr val="767600"/>
                            </a:gs>
                          </a:gsLst>
                          <a:lin ang="5400000"/>
                        </a:gradFill>
                        <a:ln w="9528" cap="flat">
                          <a:solidFill>
                            <a:srgbClr val="FFFF0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B916BBC" id="AutoShape 2" o:spid="_x0000_s1026" style="position:absolute;margin-left:410.15pt;margin-top:1.05pt;width:19.1pt;height:1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" path="m10800,at,,21600,21600,10800,,10800,xem7305,6350at6140,6350,8470,8680,7305,6350,7305,6350xem14295,6350at13130,6350,15460,8680,14295,6350,14295,6350xem4870,15510nfc8680,17520,12920,17520,16730,15510e" fillcolor="yellow" strokecolor="yellow" strokeweight=".26467mm">
                <v:fill color2="#767600" focus="100%" type="gradient">
                  <o:fill v:ext="view" type="gradientUnscaled"/>
                </v:fill>
                <v:path arrowok="t" o:connecttype="custom" o:connectlocs="121286,0;242572,86361;121286,172721;0,86361;35487,25268;35487,147453;207085,147453;207085,25268" o:connectangles="270,0,90,180,270,90,90,270" textboxrect="3200,3200,18400,18400"/>
              </v:shape>
            </w:pict>
          </mc:Fallback>
        </mc:AlternateContent>
      </w:r>
      <w:r>
        <w:rPr>
          <w:rFonts w:ascii="Comic Sans MS" w:hAnsi="Comic Sans MS"/>
          <w:color w:val="FF0000"/>
          <w:sz w:val="28"/>
          <w:szCs w:val="28"/>
          <w:u w:val="single"/>
        </w:rPr>
        <w:t>Notes for parents</w:t>
      </w:r>
    </w:p>
    <w:p w14:paraId="0070EB7C" w14:textId="6DAF5EA0" w:rsidR="00960349" w:rsidRDefault="00B211E6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(Remember gold prizes from me for neat outstanding work)</w:t>
      </w:r>
    </w:p>
    <w:p w14:paraId="7BCE220C" w14:textId="2DFD255D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638F3620" w14:textId="580FB38E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If you do not have access to a printer, provide your child with an exercise book to do their work in. </w:t>
      </w:r>
    </w:p>
    <w:p w14:paraId="6D684412" w14:textId="77777777" w:rsidR="003B1C5C" w:rsidRDefault="003B1C5C">
      <w:pPr>
        <w:suppressAutoHyphens w:val="0"/>
        <w:spacing w:after="200" w:line="276" w:lineRule="auto"/>
        <w:textAlignment w:val="auto"/>
      </w:pPr>
    </w:p>
    <w:p w14:paraId="0706AB6C" w14:textId="77777777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Write the short date (today's date)</w:t>
      </w:r>
    </w:p>
    <w:p w14:paraId="25EB0AA1" w14:textId="77777777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Write the L.O:</w:t>
      </w:r>
    </w:p>
    <w:p w14:paraId="450390E7" w14:textId="77777777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 xml:space="preserve">Miss a line </w:t>
      </w:r>
    </w:p>
    <w:p w14:paraId="34DAB7E9" w14:textId="77777777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Question numbers in the margin and write answers on the line.</w:t>
      </w:r>
    </w:p>
    <w:p w14:paraId="45CE3A77" w14:textId="77777777" w:rsidR="00960349" w:rsidRDefault="00960349">
      <w:pPr>
        <w:suppressAutoHyphens w:val="0"/>
        <w:spacing w:after="200" w:line="276" w:lineRule="auto"/>
        <w:ind w:left="360"/>
        <w:textAlignment w:val="auto"/>
        <w:rPr>
          <w:rFonts w:ascii="Comic Sans MS" w:hAnsi="Comic Sans MS"/>
          <w:sz w:val="28"/>
          <w:szCs w:val="28"/>
        </w:rPr>
      </w:pPr>
    </w:p>
    <w:p w14:paraId="13A5B263" w14:textId="77777777" w:rsidR="00960349" w:rsidRDefault="00B211E6">
      <w:pPr>
        <w:suppressAutoHyphens w:val="0"/>
        <w:spacing w:after="200" w:line="276" w:lineRule="auto"/>
        <w:ind w:left="720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(I will be asking your </w:t>
      </w:r>
      <w:r>
        <w:rPr>
          <w:rFonts w:ascii="Comic Sans MS" w:hAnsi="Comic Sans MS"/>
          <w:sz w:val="28"/>
          <w:szCs w:val="28"/>
        </w:rPr>
        <w:t xml:space="preserve">parents if your work looks neat and to send me a picture of your amazing work. I myself will check your work once you come back to school in </w:t>
      </w:r>
      <w:proofErr w:type="spellStart"/>
      <w:r>
        <w:rPr>
          <w:rFonts w:ascii="Comic Sans MS" w:hAnsi="Comic Sans MS"/>
          <w:sz w:val="28"/>
          <w:szCs w:val="28"/>
        </w:rPr>
        <w:t>sha</w:t>
      </w:r>
      <w:proofErr w:type="spellEnd"/>
      <w:r>
        <w:rPr>
          <w:rFonts w:ascii="Comic Sans MS" w:hAnsi="Comic Sans MS"/>
          <w:sz w:val="28"/>
          <w:szCs w:val="28"/>
        </w:rPr>
        <w:t xml:space="preserve"> Allah)</w:t>
      </w:r>
    </w:p>
    <w:p w14:paraId="1B085B70" w14:textId="19BF333A" w:rsidR="00960349" w:rsidRDefault="00960349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571D06E5" w14:textId="0F9E5C55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4948D3E3" w14:textId="09F58F59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74A482D2" w14:textId="54085F8C" w:rsidR="00960349" w:rsidRDefault="00960349">
      <w:pPr>
        <w:rPr>
          <w:rFonts w:ascii="Comic Sans MS" w:hAnsi="Comic Sans MS"/>
          <w:color w:val="00B050"/>
          <w:sz w:val="28"/>
          <w:szCs w:val="28"/>
          <w:u w:val="single"/>
        </w:rPr>
      </w:pPr>
    </w:p>
    <w:p w14:paraId="6046652F" w14:textId="77777777" w:rsidR="003B1C5C" w:rsidRDefault="003B1C5C"/>
    <w:p w14:paraId="663BA886" w14:textId="77777777" w:rsidR="00960349" w:rsidRDefault="00960349">
      <w:pPr>
        <w:rPr>
          <w:b/>
          <w:bCs/>
          <w:sz w:val="32"/>
          <w:szCs w:val="32"/>
          <w:u w:val="single"/>
        </w:rPr>
      </w:pPr>
    </w:p>
    <w:p w14:paraId="19BD0ECC" w14:textId="77777777" w:rsidR="00960349" w:rsidRDefault="00B211E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Rec Maths</w:t>
      </w:r>
    </w:p>
    <w:p w14:paraId="04ED7417" w14:textId="538F9395" w:rsidR="00960349" w:rsidRDefault="00B211E6">
      <w:pPr>
        <w:jc w:val="center"/>
      </w:pP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Monday </w:t>
      </w:r>
      <w:r w:rsidR="003B1C5C">
        <w:rPr>
          <w:rFonts w:ascii="Comic Sans MS" w:hAnsi="Comic Sans MS"/>
          <w:b/>
          <w:bCs/>
          <w:sz w:val="28"/>
          <w:szCs w:val="28"/>
          <w:u w:val="single"/>
        </w:rPr>
        <w:t>4</w:t>
      </w:r>
      <w:r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 xml:space="preserve">th </w:t>
      </w:r>
      <w:r w:rsidR="003B1C5C">
        <w:rPr>
          <w:rFonts w:ascii="Comic Sans MS" w:hAnsi="Comic Sans MS"/>
          <w:b/>
          <w:bCs/>
          <w:sz w:val="28"/>
          <w:szCs w:val="28"/>
          <w:u w:val="single"/>
        </w:rPr>
        <w:t>May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2020</w:t>
      </w:r>
    </w:p>
    <w:p w14:paraId="248B50E0" w14:textId="77777777" w:rsidR="00960349" w:rsidRDefault="0096034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FAA75E6" w14:textId="13177CC0" w:rsidR="00960349" w:rsidRDefault="00B211E6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LO: </w:t>
      </w:r>
      <w:r w:rsidR="003B1C5C">
        <w:rPr>
          <w:rFonts w:ascii="Comic Sans MS" w:hAnsi="Comic Sans MS"/>
          <w:b/>
          <w:bCs/>
          <w:sz w:val="28"/>
          <w:szCs w:val="28"/>
          <w:u w:val="single"/>
        </w:rPr>
        <w:t>To be able to identify 2D shapes in everyday objects</w:t>
      </w:r>
    </w:p>
    <w:p w14:paraId="07197BDD" w14:textId="5E58C027" w:rsidR="003B1C5C" w:rsidRDefault="003B1C5C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2816" behindDoc="0" locked="0" layoutInCell="1" allowOverlap="1" wp14:anchorId="403B92E3" wp14:editId="672A2278">
            <wp:simplePos x="0" y="0"/>
            <wp:positionH relativeFrom="column">
              <wp:posOffset>-397510</wp:posOffset>
            </wp:positionH>
            <wp:positionV relativeFrom="paragraph">
              <wp:posOffset>117475</wp:posOffset>
            </wp:positionV>
            <wp:extent cx="5672243" cy="2378075"/>
            <wp:effectExtent l="0" t="0" r="5080" b="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4-29 at 21.16.13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"/>
                    <a:stretch/>
                  </pic:blipFill>
                  <pic:spPr bwMode="auto">
                    <a:xfrm>
                      <a:off x="0" y="0"/>
                      <a:ext cx="5672243" cy="237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E4514" w14:textId="3F7749D8" w:rsidR="003B1C5C" w:rsidRDefault="003B1C5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979A7D6" w14:textId="13EE1E2F" w:rsidR="00960349" w:rsidRDefault="00960349"/>
    <w:p w14:paraId="6B2887D1" w14:textId="77777777" w:rsidR="00960349" w:rsidRDefault="00960349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CEF5D48" w14:textId="77777777" w:rsidR="00960349" w:rsidRDefault="00960349">
      <w:pPr>
        <w:jc w:val="center"/>
      </w:pPr>
    </w:p>
    <w:p w14:paraId="55DA4C7A" w14:textId="77777777" w:rsidR="00960349" w:rsidRDefault="00960349"/>
    <w:p w14:paraId="32B4BC70" w14:textId="77777777" w:rsidR="00960349" w:rsidRDefault="00960349"/>
    <w:p w14:paraId="5AADDF8A" w14:textId="77777777" w:rsidR="00960349" w:rsidRDefault="00960349"/>
    <w:p w14:paraId="5B659C94" w14:textId="77777777" w:rsidR="00960349" w:rsidRDefault="00960349"/>
    <w:p w14:paraId="6434C5BC" w14:textId="6738668B" w:rsidR="00960349" w:rsidRDefault="003B1C5C">
      <w:r>
        <w:rPr>
          <w:noProof/>
        </w:rPr>
        <w:drawing>
          <wp:anchor distT="0" distB="0" distL="114300" distR="114300" simplePos="0" relativeHeight="251685888" behindDoc="0" locked="0" layoutInCell="1" allowOverlap="1" wp14:anchorId="76C5BA3D" wp14:editId="5A01F25D">
            <wp:simplePos x="0" y="0"/>
            <wp:positionH relativeFrom="column">
              <wp:posOffset>617643</wp:posOffset>
            </wp:positionH>
            <wp:positionV relativeFrom="paragraph">
              <wp:posOffset>28152</wp:posOffset>
            </wp:positionV>
            <wp:extent cx="5731510" cy="2383790"/>
            <wp:effectExtent l="0" t="0" r="0" b="3810"/>
            <wp:wrapNone/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20-04-29 at 21.17.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2B3AF" w14:textId="1695FBB7" w:rsidR="00960349" w:rsidRDefault="00960349"/>
    <w:p w14:paraId="32041A1D" w14:textId="7A09DB8B" w:rsidR="00960349" w:rsidRDefault="00960349"/>
    <w:p w14:paraId="626AA6B2" w14:textId="77777777" w:rsidR="00960349" w:rsidRDefault="00960349"/>
    <w:p w14:paraId="3089E48A" w14:textId="77777777" w:rsidR="00960349" w:rsidRDefault="00960349"/>
    <w:p w14:paraId="35114EDC" w14:textId="77777777" w:rsidR="00960349" w:rsidRDefault="00960349"/>
    <w:p w14:paraId="740B27C2" w14:textId="77777777" w:rsidR="00960349" w:rsidRDefault="00960349"/>
    <w:p w14:paraId="6B013582" w14:textId="77777777" w:rsidR="00960349" w:rsidRDefault="00960349">
      <w:pPr>
        <w:jc w:val="right"/>
      </w:pPr>
    </w:p>
    <w:p w14:paraId="286EBC22" w14:textId="77777777" w:rsidR="00960349" w:rsidRDefault="00960349">
      <w:pPr>
        <w:jc w:val="right"/>
      </w:pPr>
    </w:p>
    <w:p w14:paraId="3B341A3A" w14:textId="42B99322" w:rsidR="00960349" w:rsidRDefault="003B1C5C">
      <w:pPr>
        <w:jc w:val="right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44E57B1" wp14:editId="3E7D6ADA">
            <wp:simplePos x="0" y="0"/>
            <wp:positionH relativeFrom="column">
              <wp:posOffset>-194945</wp:posOffset>
            </wp:positionH>
            <wp:positionV relativeFrom="paragraph">
              <wp:posOffset>160444</wp:posOffset>
            </wp:positionV>
            <wp:extent cx="5731510" cy="2383790"/>
            <wp:effectExtent l="0" t="0" r="0" b="3810"/>
            <wp:wrapNone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0-04-29 at 21.18.3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EED8C" w14:textId="77777777" w:rsidR="00960349" w:rsidRDefault="00960349">
      <w:pPr>
        <w:pageBreakBefore/>
        <w:suppressAutoHyphens w:val="0"/>
      </w:pPr>
    </w:p>
    <w:p w14:paraId="7B4C02D3" w14:textId="1CB1AAFA" w:rsidR="00960349" w:rsidRDefault="00B211E6">
      <w:pPr>
        <w:jc w:val="center"/>
      </w:pPr>
      <w:bookmarkStart w:id="0" w:name="_Hlk35861691"/>
      <w:r>
        <w:rPr>
          <w:b/>
          <w:bCs/>
          <w:sz w:val="32"/>
          <w:szCs w:val="32"/>
          <w:u w:val="single"/>
        </w:rPr>
        <w:t xml:space="preserve">Tuesday </w:t>
      </w:r>
      <w:r w:rsidR="003B1C5C">
        <w:rPr>
          <w:b/>
          <w:bCs/>
          <w:sz w:val="32"/>
          <w:szCs w:val="32"/>
          <w:u w:val="single"/>
        </w:rPr>
        <w:t>5</w:t>
      </w:r>
      <w:r>
        <w:rPr>
          <w:b/>
          <w:bCs/>
          <w:sz w:val="32"/>
          <w:szCs w:val="32"/>
          <w:u w:val="single"/>
          <w:vertAlign w:val="superscript"/>
        </w:rPr>
        <w:t>th</w:t>
      </w:r>
      <w:r>
        <w:rPr>
          <w:b/>
          <w:bCs/>
          <w:sz w:val="32"/>
          <w:szCs w:val="32"/>
          <w:u w:val="single"/>
        </w:rPr>
        <w:t xml:space="preserve"> </w:t>
      </w:r>
      <w:r w:rsidR="003B1C5C">
        <w:rPr>
          <w:b/>
          <w:bCs/>
          <w:sz w:val="32"/>
          <w:szCs w:val="32"/>
          <w:u w:val="single"/>
        </w:rPr>
        <w:t>May</w:t>
      </w:r>
      <w:r>
        <w:rPr>
          <w:b/>
          <w:bCs/>
          <w:sz w:val="32"/>
          <w:szCs w:val="32"/>
          <w:u w:val="single"/>
        </w:rPr>
        <w:t xml:space="preserve"> 2020</w:t>
      </w:r>
    </w:p>
    <w:bookmarkEnd w:id="0"/>
    <w:p w14:paraId="2E15593B" w14:textId="77777777" w:rsidR="00960349" w:rsidRDefault="00960349"/>
    <w:p w14:paraId="040CFA96" w14:textId="33918D19" w:rsidR="00960349" w:rsidRDefault="00B211E6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LO: </w:t>
      </w:r>
      <w:r w:rsidR="003B1C5C">
        <w:rPr>
          <w:b/>
          <w:bCs/>
          <w:sz w:val="32"/>
          <w:szCs w:val="32"/>
          <w:u w:val="single"/>
        </w:rPr>
        <w:t>To be able to name different 2D shapes</w:t>
      </w:r>
    </w:p>
    <w:p w14:paraId="71DEB9B7" w14:textId="78DC6497" w:rsidR="003B1C5C" w:rsidRDefault="003B1C5C">
      <w:pPr>
        <w:rPr>
          <w:b/>
          <w:bCs/>
          <w:sz w:val="32"/>
          <w:szCs w:val="32"/>
          <w:u w:val="single"/>
        </w:rPr>
      </w:pPr>
    </w:p>
    <w:p w14:paraId="56FF008F" w14:textId="61850024" w:rsidR="003B1C5C" w:rsidRDefault="003B1C5C">
      <w:pPr>
        <w:rPr>
          <w:b/>
          <w:bCs/>
          <w:sz w:val="32"/>
          <w:szCs w:val="32"/>
          <w:u w:val="single"/>
        </w:rPr>
      </w:pPr>
    </w:p>
    <w:p w14:paraId="00F61148" w14:textId="3A0BFCC7" w:rsidR="00960349" w:rsidRDefault="003B1C5C"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87936" behindDoc="0" locked="0" layoutInCell="1" allowOverlap="1" wp14:anchorId="2F7B81EA" wp14:editId="5F79CB97">
            <wp:simplePos x="0" y="0"/>
            <wp:positionH relativeFrom="column">
              <wp:posOffset>-457200</wp:posOffset>
            </wp:positionH>
            <wp:positionV relativeFrom="paragraph">
              <wp:posOffset>198544</wp:posOffset>
            </wp:positionV>
            <wp:extent cx="6748780" cy="5350934"/>
            <wp:effectExtent l="0" t="0" r="0" b="0"/>
            <wp:wrapNone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2020-04-29 at 21.24.0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5350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1A0E3" w14:textId="77777777" w:rsidR="00960349" w:rsidRDefault="00960349">
      <w:pPr>
        <w:pageBreakBefore/>
        <w:suppressAutoHyphens w:val="0"/>
      </w:pPr>
    </w:p>
    <w:p w14:paraId="08862B57" w14:textId="79C41857" w:rsidR="00960349" w:rsidRDefault="00B211E6">
      <w:pPr>
        <w:jc w:val="center"/>
      </w:pPr>
      <w:bookmarkStart w:id="1" w:name="_Hlk35861896"/>
      <w:r>
        <w:rPr>
          <w:rFonts w:ascii="Comic Sans MS" w:hAnsi="Comic Sans MS"/>
          <w:b/>
          <w:bCs/>
          <w:sz w:val="28"/>
          <w:szCs w:val="28"/>
          <w:u w:val="single"/>
        </w:rPr>
        <w:t xml:space="preserve">Wednesday </w:t>
      </w:r>
      <w:r w:rsidR="003B1C5C">
        <w:rPr>
          <w:rFonts w:ascii="Comic Sans MS" w:hAnsi="Comic Sans MS"/>
          <w:b/>
          <w:bCs/>
          <w:sz w:val="28"/>
          <w:szCs w:val="28"/>
          <w:u w:val="single"/>
        </w:rPr>
        <w:t>6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th </w:t>
      </w:r>
      <w:r w:rsidR="003B1C5C">
        <w:rPr>
          <w:rFonts w:ascii="Comic Sans MS" w:hAnsi="Comic Sans MS"/>
          <w:b/>
          <w:bCs/>
          <w:sz w:val="28"/>
          <w:szCs w:val="28"/>
          <w:u w:val="single"/>
        </w:rPr>
        <w:t>May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2020</w:t>
      </w:r>
    </w:p>
    <w:bookmarkEnd w:id="1"/>
    <w:p w14:paraId="1E3965D3" w14:textId="77777777" w:rsidR="00960349" w:rsidRDefault="00960349"/>
    <w:p w14:paraId="1B04127E" w14:textId="0E6446C4" w:rsidR="00960349" w:rsidRDefault="00B211E6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LO: </w:t>
      </w:r>
      <w:r w:rsidR="003B1C5C">
        <w:rPr>
          <w:b/>
          <w:bCs/>
          <w:sz w:val="32"/>
          <w:szCs w:val="32"/>
          <w:u w:val="single"/>
        </w:rPr>
        <w:t xml:space="preserve">To identify the properties of 2D shapes. </w:t>
      </w:r>
    </w:p>
    <w:p w14:paraId="06462027" w14:textId="54E30E8F" w:rsidR="00960349" w:rsidRDefault="00960349"/>
    <w:p w14:paraId="44024CD0" w14:textId="4C934496" w:rsidR="00960349" w:rsidRDefault="003B1C5C">
      <w:r>
        <w:rPr>
          <w:noProof/>
        </w:rPr>
        <w:drawing>
          <wp:anchor distT="0" distB="0" distL="114300" distR="114300" simplePos="0" relativeHeight="251688960" behindDoc="0" locked="0" layoutInCell="1" allowOverlap="1" wp14:anchorId="49A4276F" wp14:editId="6360C3C9">
            <wp:simplePos x="0" y="0"/>
            <wp:positionH relativeFrom="column">
              <wp:posOffset>-220134</wp:posOffset>
            </wp:positionH>
            <wp:positionV relativeFrom="paragraph">
              <wp:posOffset>67733</wp:posOffset>
            </wp:positionV>
            <wp:extent cx="5731510" cy="3322320"/>
            <wp:effectExtent l="0" t="0" r="0" b="5080"/>
            <wp:wrapNone/>
            <wp:docPr id="23" name="Picture 2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0-04-29 at 21.35.5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99A49" w14:textId="45EE6165" w:rsidR="00960349" w:rsidRDefault="00960349">
      <w:pPr>
        <w:rPr>
          <w:sz w:val="28"/>
          <w:szCs w:val="28"/>
        </w:rPr>
      </w:pPr>
    </w:p>
    <w:p w14:paraId="4DB0AA60" w14:textId="6417894E" w:rsidR="00960349" w:rsidRDefault="00960349">
      <w:pPr>
        <w:rPr>
          <w:sz w:val="28"/>
          <w:szCs w:val="28"/>
        </w:rPr>
      </w:pPr>
    </w:p>
    <w:p w14:paraId="0D850623" w14:textId="60E9A5C3" w:rsidR="00960349" w:rsidRDefault="00960349">
      <w:pPr>
        <w:rPr>
          <w:sz w:val="28"/>
          <w:szCs w:val="28"/>
        </w:rPr>
      </w:pPr>
    </w:p>
    <w:p w14:paraId="43491759" w14:textId="77777777" w:rsidR="00960349" w:rsidRDefault="00960349">
      <w:pPr>
        <w:rPr>
          <w:sz w:val="28"/>
          <w:szCs w:val="28"/>
        </w:rPr>
      </w:pPr>
    </w:p>
    <w:p w14:paraId="661198BB" w14:textId="6C90E7EF" w:rsidR="00960349" w:rsidRDefault="00960349">
      <w:pPr>
        <w:rPr>
          <w:sz w:val="28"/>
          <w:szCs w:val="28"/>
        </w:rPr>
      </w:pPr>
    </w:p>
    <w:p w14:paraId="4C1D313F" w14:textId="1C650D01" w:rsidR="00960349" w:rsidRDefault="00960349">
      <w:pPr>
        <w:rPr>
          <w:sz w:val="28"/>
          <w:szCs w:val="28"/>
        </w:rPr>
      </w:pPr>
    </w:p>
    <w:p w14:paraId="16F72CA2" w14:textId="7582220C" w:rsidR="00960349" w:rsidRDefault="00960349">
      <w:pPr>
        <w:rPr>
          <w:sz w:val="28"/>
          <w:szCs w:val="28"/>
        </w:rPr>
      </w:pPr>
    </w:p>
    <w:p w14:paraId="2378082A" w14:textId="46C86437" w:rsidR="00960349" w:rsidRDefault="00960349">
      <w:pPr>
        <w:rPr>
          <w:sz w:val="28"/>
          <w:szCs w:val="28"/>
        </w:rPr>
      </w:pPr>
    </w:p>
    <w:p w14:paraId="4EDDE768" w14:textId="6287A871" w:rsidR="00960349" w:rsidRDefault="00960349">
      <w:pPr>
        <w:rPr>
          <w:sz w:val="28"/>
          <w:szCs w:val="28"/>
        </w:rPr>
      </w:pPr>
    </w:p>
    <w:p w14:paraId="32036ACE" w14:textId="217E14C4" w:rsidR="00960349" w:rsidRDefault="00960349">
      <w:pPr>
        <w:rPr>
          <w:sz w:val="28"/>
          <w:szCs w:val="28"/>
        </w:rPr>
      </w:pPr>
    </w:p>
    <w:p w14:paraId="48253B80" w14:textId="75FB8110" w:rsidR="00960349" w:rsidRDefault="00960349"/>
    <w:p w14:paraId="57686F19" w14:textId="5591A16E" w:rsidR="00960349" w:rsidRDefault="003B1C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6B3CE09B" wp14:editId="4C279BF2">
            <wp:simplePos x="0" y="0"/>
            <wp:positionH relativeFrom="column">
              <wp:posOffset>381000</wp:posOffset>
            </wp:positionH>
            <wp:positionV relativeFrom="paragraph">
              <wp:posOffset>110490</wp:posOffset>
            </wp:positionV>
            <wp:extent cx="5731510" cy="3322320"/>
            <wp:effectExtent l="0" t="0" r="0" b="5080"/>
            <wp:wrapNone/>
            <wp:docPr id="24" name="Picture 24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2020-04-29 at 21.35.3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AE480" w14:textId="66D53543" w:rsidR="00960349" w:rsidRDefault="00960349">
      <w:pPr>
        <w:rPr>
          <w:sz w:val="28"/>
          <w:szCs w:val="28"/>
        </w:rPr>
      </w:pPr>
    </w:p>
    <w:p w14:paraId="719CFB35" w14:textId="3A295D64" w:rsidR="00960349" w:rsidRDefault="00960349">
      <w:pPr>
        <w:rPr>
          <w:sz w:val="28"/>
          <w:szCs w:val="28"/>
        </w:rPr>
      </w:pPr>
    </w:p>
    <w:p w14:paraId="2E5E11FF" w14:textId="01997465" w:rsidR="00960349" w:rsidRDefault="00960349">
      <w:pPr>
        <w:rPr>
          <w:sz w:val="28"/>
          <w:szCs w:val="28"/>
        </w:rPr>
      </w:pPr>
    </w:p>
    <w:p w14:paraId="69E53349" w14:textId="77777777" w:rsidR="00960349" w:rsidRDefault="00960349">
      <w:pPr>
        <w:rPr>
          <w:sz w:val="28"/>
          <w:szCs w:val="28"/>
        </w:rPr>
      </w:pPr>
    </w:p>
    <w:p w14:paraId="18ED5495" w14:textId="1F4953AC" w:rsidR="00960349" w:rsidRDefault="00960349">
      <w:pPr>
        <w:rPr>
          <w:sz w:val="28"/>
          <w:szCs w:val="28"/>
        </w:rPr>
      </w:pPr>
    </w:p>
    <w:p w14:paraId="63D2A288" w14:textId="19479F93" w:rsidR="00960349" w:rsidRDefault="00960349">
      <w:pPr>
        <w:rPr>
          <w:sz w:val="28"/>
          <w:szCs w:val="28"/>
        </w:rPr>
      </w:pPr>
    </w:p>
    <w:p w14:paraId="4DB0CEB8" w14:textId="76575D4F" w:rsidR="003B1C5C" w:rsidRDefault="003B1C5C">
      <w:pPr>
        <w:rPr>
          <w:sz w:val="28"/>
          <w:szCs w:val="28"/>
        </w:rPr>
      </w:pPr>
    </w:p>
    <w:p w14:paraId="61FC181E" w14:textId="4C939A42" w:rsidR="003B1C5C" w:rsidRDefault="003B1C5C">
      <w:pPr>
        <w:rPr>
          <w:sz w:val="28"/>
          <w:szCs w:val="28"/>
        </w:rPr>
      </w:pPr>
    </w:p>
    <w:p w14:paraId="22B22369" w14:textId="77777777" w:rsidR="00960349" w:rsidRDefault="00960349">
      <w:pPr>
        <w:rPr>
          <w:sz w:val="28"/>
          <w:szCs w:val="28"/>
        </w:rPr>
      </w:pPr>
    </w:p>
    <w:p w14:paraId="3A5C1304" w14:textId="77777777" w:rsidR="003B1C5C" w:rsidRDefault="003B1C5C" w:rsidP="003B1C5C">
      <w:pPr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0A851428" w14:textId="6D6A6AC8" w:rsidR="00960349" w:rsidRDefault="00B211E6">
      <w:pPr>
        <w:jc w:val="center"/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Thursday </w:t>
      </w:r>
      <w:r w:rsidR="003B1C5C">
        <w:rPr>
          <w:rFonts w:ascii="Comic Sans MS" w:hAnsi="Comic Sans MS"/>
          <w:b/>
          <w:bCs/>
          <w:sz w:val="28"/>
          <w:szCs w:val="28"/>
          <w:u w:val="single"/>
        </w:rPr>
        <w:t>7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th </w:t>
      </w:r>
      <w:r w:rsidR="003B1C5C">
        <w:rPr>
          <w:rFonts w:ascii="Comic Sans MS" w:hAnsi="Comic Sans MS"/>
          <w:b/>
          <w:bCs/>
          <w:sz w:val="28"/>
          <w:szCs w:val="28"/>
          <w:u w:val="single"/>
        </w:rPr>
        <w:t>May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2020</w:t>
      </w:r>
    </w:p>
    <w:p w14:paraId="2E6300DF" w14:textId="268F7205" w:rsidR="00960349" w:rsidRDefault="003B1C5C">
      <w:pPr>
        <w:tabs>
          <w:tab w:val="center" w:pos="4513"/>
        </w:tabs>
        <w:jc w:val="center"/>
      </w:pPr>
      <w:r>
        <w:rPr>
          <w:rFonts w:ascii="Comic Sans MS" w:hAnsi="Comic Sans MS" w:cs="Calibri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7570A404" wp14:editId="0BDC370F">
            <wp:simplePos x="0" y="0"/>
            <wp:positionH relativeFrom="column">
              <wp:posOffset>17145</wp:posOffset>
            </wp:positionH>
            <wp:positionV relativeFrom="paragraph">
              <wp:posOffset>97790</wp:posOffset>
            </wp:positionV>
            <wp:extent cx="5909734" cy="7056847"/>
            <wp:effectExtent l="0" t="0" r="0" b="4445"/>
            <wp:wrapNone/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2020-04-29 at 21.46.2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734" cy="7056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1E6">
        <w:t xml:space="preserve"> </w:t>
      </w:r>
    </w:p>
    <w:p w14:paraId="5C872897" w14:textId="76971DE6" w:rsidR="00960349" w:rsidRDefault="00960349"/>
    <w:p w14:paraId="482D070A" w14:textId="69F97F13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273F0D7" w14:textId="6DD41173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4EB124B" w14:textId="1A3EAB8C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92984D7" w14:textId="46E82F8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8DA026D" w14:textId="0ED8C0D9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2E9BCCAA" w14:textId="4EF64F45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2A077106" w14:textId="4DD2A116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7A87AFCB" w14:textId="6CCE38AF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426FFCED" w14:textId="7423085C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D46E571" w14:textId="763E0623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3DCF59F" w14:textId="23301632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4EC798DF" w14:textId="7777777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A40811F" w14:textId="7CB0D5A5" w:rsidR="00960349" w:rsidRDefault="00960349"/>
    <w:p w14:paraId="77A6617E" w14:textId="7777777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44F719CE" w14:textId="7777777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6A5D790" w14:textId="7777777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34BA673" w14:textId="7777777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783D5C45" w14:textId="7777777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4280E0A5" w14:textId="4F2BD545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FA19D11" w14:textId="56138FAF" w:rsidR="003B1C5C" w:rsidRDefault="003B1C5C">
      <w:pPr>
        <w:rPr>
          <w:rFonts w:ascii="Comic Sans MS" w:hAnsi="Comic Sans MS" w:cs="Calibri"/>
          <w:sz w:val="28"/>
          <w:szCs w:val="28"/>
        </w:rPr>
      </w:pPr>
    </w:p>
    <w:p w14:paraId="477C05BD" w14:textId="77777777" w:rsidR="003B1C5C" w:rsidRDefault="003B1C5C">
      <w:pPr>
        <w:rPr>
          <w:rFonts w:ascii="Comic Sans MS" w:hAnsi="Comic Sans MS" w:cs="Calibri"/>
          <w:sz w:val="28"/>
          <w:szCs w:val="28"/>
        </w:rPr>
      </w:pPr>
    </w:p>
    <w:p w14:paraId="06B4C288" w14:textId="6815EAED" w:rsidR="00960349" w:rsidRDefault="00960349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34CA7869" w14:textId="77777777" w:rsidR="003B1C5C" w:rsidRDefault="003B1C5C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  <w:bookmarkStart w:id="2" w:name="_GoBack"/>
      <w:bookmarkEnd w:id="2"/>
    </w:p>
    <w:p w14:paraId="5F979972" w14:textId="589DB664" w:rsidR="00960349" w:rsidRDefault="00B211E6">
      <w:pPr>
        <w:suppressAutoHyphens w:val="0"/>
        <w:jc w:val="center"/>
      </w:pPr>
      <w:r>
        <w:rPr>
          <w:rFonts w:ascii="Comic Sans MS" w:hAnsi="Comic Sans MS" w:cs="Calibri"/>
          <w:b/>
          <w:bCs/>
          <w:sz w:val="28"/>
          <w:szCs w:val="28"/>
          <w:u w:val="single"/>
        </w:rPr>
        <w:lastRenderedPageBreak/>
        <w:t xml:space="preserve">Friday </w:t>
      </w:r>
      <w:r w:rsidR="003B1C5C">
        <w:rPr>
          <w:rFonts w:ascii="Comic Sans MS" w:hAnsi="Comic Sans MS" w:cs="Calibri"/>
          <w:b/>
          <w:bCs/>
          <w:sz w:val="28"/>
          <w:szCs w:val="28"/>
          <w:u w:val="single"/>
        </w:rPr>
        <w:t>8</w:t>
      </w:r>
      <w:r w:rsidR="003B1C5C">
        <w:rPr>
          <w:rFonts w:ascii="Comic Sans MS" w:hAnsi="Comic Sans MS" w:cs="Calibri"/>
          <w:b/>
          <w:bCs/>
          <w:sz w:val="28"/>
          <w:szCs w:val="28"/>
          <w:u w:val="single"/>
          <w:vertAlign w:val="superscript"/>
        </w:rPr>
        <w:t>th</w:t>
      </w:r>
      <w:r>
        <w:rPr>
          <w:rFonts w:ascii="Comic Sans MS" w:hAnsi="Comic Sans MS" w:cs="Calibri"/>
          <w:b/>
          <w:bCs/>
          <w:sz w:val="28"/>
          <w:szCs w:val="28"/>
          <w:u w:val="single"/>
        </w:rPr>
        <w:t xml:space="preserve"> May 2020</w:t>
      </w:r>
    </w:p>
    <w:p w14:paraId="55E6938A" w14:textId="6FD96250" w:rsidR="00960349" w:rsidRDefault="003B1C5C">
      <w:pPr>
        <w:suppressAutoHyphens w:val="0"/>
      </w:pPr>
      <w:r>
        <w:rPr>
          <w:rFonts w:ascii="Comic Sans MS" w:hAnsi="Comic Sans MS" w:cs="Calibri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1365A41D" wp14:editId="349DAF85">
            <wp:simplePos x="0" y="0"/>
            <wp:positionH relativeFrom="column">
              <wp:posOffset>219498</wp:posOffset>
            </wp:positionH>
            <wp:positionV relativeFrom="paragraph">
              <wp:posOffset>251460</wp:posOffset>
            </wp:positionV>
            <wp:extent cx="5427134" cy="6544310"/>
            <wp:effectExtent l="0" t="0" r="0" b="0"/>
            <wp:wrapNone/>
            <wp:docPr id="25" name="Picture 25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2020-04-29 at 21.40.4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134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6E8E8" w14:textId="7DD2C064" w:rsidR="00960349" w:rsidRDefault="00960349">
      <w:pPr>
        <w:suppressAutoHyphens w:val="0"/>
        <w:jc w:val="center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4911C29B" w14:textId="6EBAFC87" w:rsidR="00960349" w:rsidRDefault="00960349">
      <w:pPr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4963823C" w14:textId="444B59D8" w:rsidR="00960349" w:rsidRDefault="00960349">
      <w:pPr>
        <w:jc w:val="center"/>
      </w:pPr>
    </w:p>
    <w:p w14:paraId="19C29EEB" w14:textId="36A617EF" w:rsidR="003B1C5C" w:rsidRDefault="003B1C5C">
      <w:pPr>
        <w:jc w:val="center"/>
      </w:pPr>
    </w:p>
    <w:p w14:paraId="1CF0EDB0" w14:textId="61DB45D0" w:rsidR="003B1C5C" w:rsidRDefault="003B1C5C">
      <w:pPr>
        <w:jc w:val="center"/>
      </w:pPr>
    </w:p>
    <w:p w14:paraId="34122457" w14:textId="3708E709" w:rsidR="003B1C5C" w:rsidRDefault="003B1C5C">
      <w:pPr>
        <w:jc w:val="center"/>
      </w:pPr>
    </w:p>
    <w:p w14:paraId="6B941E68" w14:textId="2C5F6954" w:rsidR="003B1C5C" w:rsidRDefault="003B1C5C">
      <w:pPr>
        <w:jc w:val="center"/>
      </w:pPr>
    </w:p>
    <w:p w14:paraId="63588492" w14:textId="55E2B2B3" w:rsidR="003B1C5C" w:rsidRDefault="003B1C5C">
      <w:pPr>
        <w:jc w:val="center"/>
      </w:pPr>
    </w:p>
    <w:p w14:paraId="74EE58D0" w14:textId="76D210F4" w:rsidR="003B1C5C" w:rsidRDefault="003B1C5C">
      <w:pPr>
        <w:jc w:val="center"/>
      </w:pPr>
    </w:p>
    <w:p w14:paraId="73E16855" w14:textId="296C8349" w:rsidR="003B1C5C" w:rsidRDefault="003B1C5C">
      <w:pPr>
        <w:jc w:val="center"/>
      </w:pPr>
    </w:p>
    <w:p w14:paraId="42F54B7B" w14:textId="575D7DDB" w:rsidR="003B1C5C" w:rsidRDefault="003B1C5C">
      <w:pPr>
        <w:jc w:val="center"/>
      </w:pPr>
    </w:p>
    <w:p w14:paraId="38B22209" w14:textId="24D08731" w:rsidR="003B1C5C" w:rsidRDefault="003B1C5C">
      <w:pPr>
        <w:jc w:val="center"/>
      </w:pPr>
    </w:p>
    <w:p w14:paraId="6EDF270F" w14:textId="01EA5680" w:rsidR="003B1C5C" w:rsidRDefault="003B1C5C">
      <w:pPr>
        <w:jc w:val="center"/>
      </w:pPr>
    </w:p>
    <w:p w14:paraId="16051D48" w14:textId="5D411026" w:rsidR="003B1C5C" w:rsidRDefault="003B1C5C">
      <w:pPr>
        <w:jc w:val="center"/>
      </w:pPr>
    </w:p>
    <w:p w14:paraId="24156D1B" w14:textId="65075C7A" w:rsidR="003B1C5C" w:rsidRDefault="003B1C5C">
      <w:pPr>
        <w:jc w:val="center"/>
      </w:pPr>
    </w:p>
    <w:p w14:paraId="6673B2F2" w14:textId="7FA4ED10" w:rsidR="003B1C5C" w:rsidRDefault="003B1C5C">
      <w:pPr>
        <w:jc w:val="center"/>
      </w:pPr>
    </w:p>
    <w:p w14:paraId="75278861" w14:textId="08A7DDF7" w:rsidR="003B1C5C" w:rsidRDefault="003B1C5C">
      <w:pPr>
        <w:jc w:val="center"/>
      </w:pPr>
    </w:p>
    <w:p w14:paraId="2AFAEF6D" w14:textId="77BFDFE4" w:rsidR="003B1C5C" w:rsidRDefault="003B1C5C">
      <w:pPr>
        <w:jc w:val="center"/>
      </w:pPr>
    </w:p>
    <w:p w14:paraId="16FD2FFB" w14:textId="0A26774B" w:rsidR="003B1C5C" w:rsidRDefault="003B1C5C">
      <w:pPr>
        <w:jc w:val="center"/>
      </w:pPr>
    </w:p>
    <w:p w14:paraId="00BB3A30" w14:textId="29B3F0EC" w:rsidR="003B1C5C" w:rsidRDefault="003B1C5C">
      <w:pPr>
        <w:jc w:val="center"/>
      </w:pPr>
    </w:p>
    <w:p w14:paraId="772E4B06" w14:textId="460120D9" w:rsidR="003B1C5C" w:rsidRDefault="003B1C5C">
      <w:pPr>
        <w:jc w:val="center"/>
      </w:pPr>
    </w:p>
    <w:p w14:paraId="34560A36" w14:textId="63D28A3D" w:rsidR="003B1C5C" w:rsidRDefault="003B1C5C">
      <w:pPr>
        <w:jc w:val="center"/>
      </w:pPr>
    </w:p>
    <w:p w14:paraId="1F0E3116" w14:textId="7E7DD42F" w:rsidR="003B1C5C" w:rsidRDefault="003B1C5C">
      <w:pPr>
        <w:jc w:val="center"/>
      </w:pPr>
    </w:p>
    <w:p w14:paraId="3C41FBF2" w14:textId="4A6B49E8" w:rsidR="003B1C5C" w:rsidRDefault="003B1C5C">
      <w:pPr>
        <w:jc w:val="center"/>
      </w:pPr>
    </w:p>
    <w:p w14:paraId="228FA73F" w14:textId="77777777" w:rsidR="003B1C5C" w:rsidRDefault="003B1C5C" w:rsidP="003B1C5C">
      <w:pPr>
        <w:rPr>
          <w:rFonts w:ascii="Comic Sans MS" w:hAnsi="Comic Sans MS" w:cs="Calibri"/>
          <w:sz w:val="28"/>
          <w:szCs w:val="28"/>
        </w:rPr>
      </w:pPr>
    </w:p>
    <w:p w14:paraId="7C0FD14F" w14:textId="77777777" w:rsidR="003B1C5C" w:rsidRDefault="003B1C5C" w:rsidP="003B1C5C">
      <w:pPr>
        <w:jc w:val="center"/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 w:cs="Calibri"/>
          <w:sz w:val="28"/>
          <w:szCs w:val="28"/>
        </w:rPr>
        <w:t>Why not draw your own picture using different shapes!</w:t>
      </w:r>
    </w:p>
    <w:p w14:paraId="6FFB9BA9" w14:textId="77777777" w:rsidR="003B1C5C" w:rsidRDefault="003B1C5C">
      <w:pPr>
        <w:jc w:val="center"/>
      </w:pPr>
    </w:p>
    <w:sectPr w:rsidR="003B1C5C">
      <w:footerReference w:type="default" r:id="rId15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3EDF6B" w14:textId="77777777" w:rsidR="00B211E6" w:rsidRDefault="00B211E6">
      <w:pPr>
        <w:spacing w:after="0"/>
      </w:pPr>
      <w:r>
        <w:separator/>
      </w:r>
    </w:p>
  </w:endnote>
  <w:endnote w:type="continuationSeparator" w:id="0">
    <w:p w14:paraId="54C53936" w14:textId="77777777" w:rsidR="00B211E6" w:rsidRDefault="00B211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8265C" w14:textId="77777777" w:rsidR="00954AC6" w:rsidRDefault="00B211E6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14:paraId="2B44505E" w14:textId="77777777" w:rsidR="00954AC6" w:rsidRDefault="00B211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F54B6A" w14:textId="77777777" w:rsidR="00B211E6" w:rsidRDefault="00B211E6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555AA0A1" w14:textId="77777777" w:rsidR="00B211E6" w:rsidRDefault="00B211E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A098E"/>
    <w:multiLevelType w:val="multilevel"/>
    <w:tmpl w:val="6380B4C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960349"/>
    <w:rsid w:val="003B1C5C"/>
    <w:rsid w:val="00960349"/>
    <w:rsid w:val="00B2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B2827"/>
  <w15:docId w15:val="{4F6011AC-3EED-384B-A990-61E6B802F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3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137</Words>
  <Characters>784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Souad Benelbaida</dc:creator>
  <dc:description/>
  <cp:lastModifiedBy>Hamza Abdulaziz Busuri</cp:lastModifiedBy>
  <cp:revision>2</cp:revision>
  <dcterms:created xsi:type="dcterms:W3CDTF">2020-04-29T20:47:00Z</dcterms:created>
  <dcterms:modified xsi:type="dcterms:W3CDTF">2020-04-29T20:47:00Z</dcterms:modified>
</cp:coreProperties>
</file>